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3B" w:rsidRDefault="0062263B" w:rsidP="00E0369D">
      <w:pPr>
        <w:pStyle w:val="ListParagraph"/>
        <w:ind w:left="0" w:firstLine="851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D4711D">
        <w:rPr>
          <w:rFonts w:ascii="Times New Roman" w:hAnsi="Times New Roman" w:cs="Times New Roman"/>
          <w:b/>
          <w:bCs/>
          <w:sz w:val="28"/>
          <w:szCs w:val="28"/>
        </w:rPr>
        <w:t xml:space="preserve">Руководство </w:t>
      </w:r>
      <w:r>
        <w:rPr>
          <w:rFonts w:ascii="Times New Roman" w:hAnsi="Times New Roman" w:cs="Times New Roman"/>
          <w:b/>
          <w:bCs/>
          <w:sz w:val="28"/>
          <w:szCs w:val="28"/>
        </w:rPr>
        <w:t>по регулировке тормоза</w:t>
      </w:r>
      <w:r w:rsidRPr="00D4711D">
        <w:rPr>
          <w:rFonts w:ascii="Times New Roman" w:hAnsi="Times New Roman" w:cs="Times New Roman"/>
          <w:b/>
          <w:bCs/>
          <w:sz w:val="28"/>
          <w:szCs w:val="28"/>
        </w:rPr>
        <w:t xml:space="preserve"> лебёдки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ЮК</w:t>
      </w:r>
    </w:p>
    <w:p w:rsidR="0062263B" w:rsidRPr="00D4711D" w:rsidRDefault="0062263B" w:rsidP="00E0369D">
      <w:pPr>
        <w:pStyle w:val="ListParagraph"/>
        <w:ind w:left="0" w:firstLine="851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62263B" w:rsidRPr="00224C38" w:rsidRDefault="0062263B" w:rsidP="00E0369D">
      <w:pPr>
        <w:pStyle w:val="ListParagraph"/>
        <w:ind w:left="0" w:firstLine="851"/>
        <w:jc w:val="left"/>
        <w:rPr>
          <w:rFonts w:ascii="Times New Roman" w:hAnsi="Times New Roman" w:cs="Times New Roman"/>
          <w:sz w:val="24"/>
          <w:szCs w:val="24"/>
        </w:rPr>
      </w:pPr>
      <w:r w:rsidRPr="00E0369D">
        <w:rPr>
          <w:rFonts w:ascii="Times New Roman" w:hAnsi="Times New Roman" w:cs="Times New Roman"/>
          <w:sz w:val="24"/>
          <w:szCs w:val="24"/>
        </w:rPr>
        <w:t>Лебедка предназначена для создания тягового усилия, обеспечивающего движение кабины лифта.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63B" w:rsidRPr="00E0369D" w:rsidRDefault="0062263B" w:rsidP="00E0369D">
      <w:pPr>
        <w:ind w:left="851"/>
        <w:rPr>
          <w:rFonts w:ascii="Times New Roman" w:hAnsi="Times New Roman" w:cs="Times New Roman"/>
          <w:b/>
          <w:bCs/>
          <w:sz w:val="24"/>
          <w:szCs w:val="24"/>
        </w:rPr>
      </w:pPr>
      <w:r w:rsidRPr="00E0369D">
        <w:rPr>
          <w:rFonts w:ascii="Times New Roman" w:hAnsi="Times New Roman" w:cs="Times New Roman"/>
          <w:b/>
          <w:bCs/>
          <w:sz w:val="24"/>
          <w:szCs w:val="24"/>
        </w:rPr>
        <w:t>Тормоз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лебёдки.</w:t>
      </w:r>
    </w:p>
    <w:p w:rsidR="0062263B" w:rsidRPr="00E0369D" w:rsidRDefault="0062263B" w:rsidP="001C5967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E0369D">
        <w:rPr>
          <w:rFonts w:ascii="Times New Roman" w:hAnsi="Times New Roman" w:cs="Times New Roman"/>
          <w:sz w:val="24"/>
          <w:szCs w:val="24"/>
        </w:rPr>
        <w:t>Лебедка оборудована автоматически действующим механическим тормозом нормально-замкнутого типа, предназначенным для удержания ротора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369D">
        <w:rPr>
          <w:rFonts w:ascii="Times New Roman" w:hAnsi="Times New Roman" w:cs="Times New Roman"/>
          <w:sz w:val="24"/>
          <w:szCs w:val="24"/>
        </w:rPr>
        <w:t>вращения после остановки лифта.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63B" w:rsidRPr="004837B2" w:rsidRDefault="0062263B" w:rsidP="004A70CE">
      <w:pPr>
        <w:spacing w:after="0"/>
        <w:ind w:firstLine="851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837B2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Лебёдка поставляется с отрегулированным тормозом. Производить перенастройку только в случаях, описанных в данном руководстве. </w:t>
      </w:r>
    </w:p>
    <w:p w:rsidR="0062263B" w:rsidRDefault="0062263B" w:rsidP="00D27C17">
      <w:pPr>
        <w:spacing w:after="0"/>
        <w:ind w:firstLine="708"/>
        <w:outlineLvl w:val="0"/>
      </w:pPr>
      <w:r w:rsidRPr="004837B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Перед любыми работами с тормозной системой лебедки обязательно измерить и записать рабочие длины  каждой из пружин</w:t>
      </w:r>
      <w:r w:rsidRPr="004837B2">
        <w:rPr>
          <w:rFonts w:ascii="Times New Roman" w:hAnsi="Times New Roman" w:cs="Times New Roman"/>
          <w:b/>
          <w:bCs/>
          <w:color w:val="FF0000"/>
          <w:sz w:val="28"/>
          <w:szCs w:val="28"/>
        </w:rPr>
        <w:t>.</w:t>
      </w:r>
    </w:p>
    <w:p w:rsidR="0062263B" w:rsidRPr="003233FD" w:rsidRDefault="0062263B" w:rsidP="00D27C17">
      <w:pPr>
        <w:spacing w:after="0"/>
        <w:ind w:firstLine="708"/>
        <w:outlineLvl w:val="0"/>
        <w:rPr>
          <w:rFonts w:ascii="Times New Roman" w:hAnsi="Times New Roman" w:cs="Times New Roman"/>
          <w:b/>
          <w:bCs/>
        </w:rPr>
      </w:pPr>
      <w:r w:rsidRPr="003233FD">
        <w:rPr>
          <w:rFonts w:ascii="Times New Roman" w:hAnsi="Times New Roman" w:cs="Times New Roman"/>
          <w:b/>
          <w:bCs/>
        </w:rPr>
        <w:t>Устройство и принцип действия</w:t>
      </w:r>
      <w:r>
        <w:rPr>
          <w:rFonts w:ascii="Times New Roman" w:hAnsi="Times New Roman" w:cs="Times New Roman"/>
          <w:b/>
          <w:bCs/>
        </w:rPr>
        <w:t>.</w:t>
      </w:r>
    </w:p>
    <w:p w:rsidR="0062263B" w:rsidRPr="003233FD" w:rsidRDefault="0062263B" w:rsidP="00D27C17">
      <w:pPr>
        <w:spacing w:after="0"/>
        <w:ind w:firstLine="851"/>
        <w:rPr>
          <w:rFonts w:ascii="Times New Roman" w:hAnsi="Times New Roman" w:cs="Times New Roman"/>
        </w:rPr>
      </w:pPr>
      <w:r w:rsidRPr="003233FD">
        <w:rPr>
          <w:rFonts w:ascii="Times New Roman" w:hAnsi="Times New Roman" w:cs="Times New Roman"/>
        </w:rPr>
        <w:t xml:space="preserve">Тормоз состоит из двух колодок, двух рычагов, пружин, </w:t>
      </w:r>
      <w:r>
        <w:rPr>
          <w:rFonts w:ascii="Times New Roman" w:hAnsi="Times New Roman" w:cs="Times New Roman"/>
        </w:rPr>
        <w:t>электро</w:t>
      </w:r>
      <w:r w:rsidRPr="003233FD">
        <w:rPr>
          <w:rFonts w:ascii="Times New Roman" w:hAnsi="Times New Roman" w:cs="Times New Roman"/>
        </w:rPr>
        <w:t>магнита и системы контроля положения и износа колодок</w:t>
      </w:r>
      <w:r>
        <w:rPr>
          <w:rFonts w:ascii="Times New Roman" w:hAnsi="Times New Roman" w:cs="Times New Roman"/>
        </w:rPr>
        <w:t>.</w:t>
      </w:r>
    </w:p>
    <w:p w:rsidR="0062263B" w:rsidRDefault="0062263B" w:rsidP="004837B2">
      <w:pPr>
        <w:ind w:firstLine="851"/>
        <w:rPr>
          <w:rFonts w:ascii="Times New Roman" w:hAnsi="Times New Roman" w:cs="Times New Roman"/>
        </w:rPr>
      </w:pPr>
      <w:r w:rsidRPr="003233FD">
        <w:rPr>
          <w:rFonts w:ascii="Times New Roman" w:hAnsi="Times New Roman" w:cs="Times New Roman"/>
        </w:rPr>
        <w:t>Перед началом вр</w:t>
      </w:r>
      <w:r>
        <w:rPr>
          <w:rFonts w:ascii="Times New Roman" w:hAnsi="Times New Roman" w:cs="Times New Roman"/>
        </w:rPr>
        <w:t xml:space="preserve">ащения ротора лебедки электромагнит через рычаги  отводит колодки </w:t>
      </w:r>
      <w:r w:rsidRPr="003233FD">
        <w:rPr>
          <w:rFonts w:ascii="Times New Roman" w:hAnsi="Times New Roman" w:cs="Times New Roman"/>
        </w:rPr>
        <w:t xml:space="preserve"> от  тормозного барабана. После полной остановки лифта отключается питание </w:t>
      </w:r>
      <w:r>
        <w:rPr>
          <w:rFonts w:ascii="Times New Roman" w:hAnsi="Times New Roman" w:cs="Times New Roman"/>
        </w:rPr>
        <w:t>электро</w:t>
      </w:r>
      <w:r w:rsidRPr="003233FD">
        <w:rPr>
          <w:rFonts w:ascii="Times New Roman" w:hAnsi="Times New Roman" w:cs="Times New Roman"/>
        </w:rPr>
        <w:t xml:space="preserve">магнита и под действием пружин  происходит фиксация </w:t>
      </w:r>
      <w:r>
        <w:rPr>
          <w:rFonts w:ascii="Times New Roman" w:hAnsi="Times New Roman" w:cs="Times New Roman"/>
        </w:rPr>
        <w:t>барабана</w:t>
      </w:r>
      <w:r w:rsidRPr="003233FD">
        <w:rPr>
          <w:rFonts w:ascii="Times New Roman" w:hAnsi="Times New Roman" w:cs="Times New Roman"/>
        </w:rPr>
        <w:t xml:space="preserve"> лебедки.</w:t>
      </w:r>
    </w:p>
    <w:p w:rsidR="0062263B" w:rsidRPr="0084112B" w:rsidRDefault="0062263B" w:rsidP="004837B2">
      <w:pPr>
        <w:ind w:firstLine="851"/>
        <w:rPr>
          <w:rFonts w:ascii="Times New Roman" w:hAnsi="Times New Roman" w:cs="Times New Roman"/>
          <w:b/>
          <w:bCs/>
        </w:rPr>
      </w:pPr>
      <w:r w:rsidRPr="0075309F">
        <w:rPr>
          <w:rFonts w:ascii="Times New Roman" w:hAnsi="Times New Roman" w:cs="Times New Roman"/>
          <w:b/>
          <w:bCs/>
        </w:rPr>
        <w:t xml:space="preserve">Замена колодок </w:t>
      </w:r>
      <w:r>
        <w:rPr>
          <w:rFonts w:ascii="Times New Roman" w:hAnsi="Times New Roman" w:cs="Times New Roman"/>
          <w:b/>
          <w:bCs/>
        </w:rPr>
        <w:t>т</w:t>
      </w:r>
      <w:r w:rsidRPr="0075309F">
        <w:rPr>
          <w:rFonts w:ascii="Times New Roman" w:hAnsi="Times New Roman" w:cs="Times New Roman"/>
          <w:b/>
          <w:bCs/>
        </w:rPr>
        <w:t>ормоз</w:t>
      </w:r>
      <w:r>
        <w:rPr>
          <w:rFonts w:ascii="Times New Roman" w:hAnsi="Times New Roman" w:cs="Times New Roman"/>
          <w:b/>
          <w:bCs/>
        </w:rPr>
        <w:t>а</w:t>
      </w:r>
      <w:r w:rsidRPr="0075309F">
        <w:rPr>
          <w:rFonts w:ascii="Times New Roman" w:hAnsi="Times New Roman" w:cs="Times New Roman"/>
          <w:b/>
          <w:bCs/>
        </w:rPr>
        <w:t xml:space="preserve">  редуктора  </w:t>
      </w:r>
      <w:r w:rsidRPr="0075309F">
        <w:rPr>
          <w:rFonts w:ascii="Times New Roman" w:hAnsi="Times New Roman" w:cs="Times New Roman"/>
          <w:b/>
          <w:bCs/>
          <w:lang w:val="en-US"/>
        </w:rPr>
        <w:t>HS</w:t>
      </w:r>
      <w:r w:rsidRPr="0075309F">
        <w:rPr>
          <w:rFonts w:ascii="Times New Roman" w:hAnsi="Times New Roman" w:cs="Times New Roman"/>
          <w:b/>
          <w:bCs/>
        </w:rPr>
        <w:t>130</w:t>
      </w:r>
      <w:r w:rsidRPr="0075309F">
        <w:rPr>
          <w:rFonts w:ascii="Times New Roman" w:hAnsi="Times New Roman" w:cs="Times New Roman"/>
          <w:b/>
          <w:bCs/>
          <w:lang w:val="en-US"/>
        </w:rPr>
        <w:t>KN</w:t>
      </w:r>
      <w:r>
        <w:rPr>
          <w:rFonts w:ascii="Times New Roman" w:hAnsi="Times New Roman" w:cs="Times New Roman"/>
          <w:b/>
          <w:bCs/>
        </w:rPr>
        <w:t>.</w:t>
      </w:r>
    </w:p>
    <w:p w:rsidR="0062263B" w:rsidRPr="001C5967" w:rsidRDefault="0062263B" w:rsidP="00E37B22">
      <w:pPr>
        <w:spacing w:after="0"/>
        <w:rPr>
          <w:rFonts w:ascii="Times New Roman" w:hAnsi="Times New Roman" w:cs="Times New Roman"/>
          <w:b/>
          <w:bCs/>
        </w:rPr>
      </w:pPr>
    </w:p>
    <w:p w:rsidR="0062263B" w:rsidRPr="003233FD" w:rsidRDefault="0062263B" w:rsidP="00D27C17">
      <w:pPr>
        <w:spacing w:after="0"/>
        <w:rPr>
          <w:rFonts w:ascii="Times New Roman" w:hAnsi="Times New Roman" w:cs="Times New Roman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026" type="#_x0000_t75" alt="Рис Тормоз HS130.png" style="position:absolute;margin-left:21.3pt;margin-top:11.05pt;width:259.6pt;height:214.4pt;z-index:251658240;visibility:visible">
            <v:imagedata r:id="rId4" o:title=""/>
            <w10:wrap type="square"/>
          </v:shape>
        </w:pict>
      </w:r>
    </w:p>
    <w:p w:rsidR="0062263B" w:rsidRPr="004A70CE" w:rsidRDefault="0062263B" w:rsidP="00437358">
      <w:pPr>
        <w:jc w:val="both"/>
      </w:pPr>
      <w:r>
        <w:t xml:space="preserve">Рис. 1 </w:t>
      </w:r>
      <w:r w:rsidRPr="00437358">
        <w:t xml:space="preserve">  </w:t>
      </w:r>
      <w:r>
        <w:t>Тормоз  редуктора</w:t>
      </w:r>
      <w:r w:rsidRPr="0085013B">
        <w:t xml:space="preserve"> </w:t>
      </w:r>
      <w:r>
        <w:t xml:space="preserve"> </w:t>
      </w:r>
      <w:r>
        <w:rPr>
          <w:lang w:val="en-US"/>
        </w:rPr>
        <w:t>HS</w:t>
      </w:r>
      <w:r w:rsidRPr="0085013B">
        <w:t>130</w:t>
      </w:r>
      <w:r>
        <w:rPr>
          <w:lang w:val="en-US"/>
        </w:rPr>
        <w:t>KN</w:t>
      </w:r>
      <w:r w:rsidRPr="0085013B">
        <w:t xml:space="preserve">                        </w:t>
      </w:r>
      <w:r>
        <w:t>1 – электромагнит; 2 – рычаг;</w:t>
      </w:r>
      <w:r w:rsidRPr="00E0369D">
        <w:t xml:space="preserve">                      </w:t>
      </w:r>
      <w:r w:rsidRPr="0073086E">
        <w:t xml:space="preserve"> </w:t>
      </w:r>
      <w:r>
        <w:t xml:space="preserve">3 – регулировочный болт; 4 – пружина силовая; 5 – шпилька; 6 – гайка; </w:t>
      </w:r>
      <w:r w:rsidRPr="00E0369D">
        <w:t xml:space="preserve">                </w:t>
      </w:r>
      <w:r>
        <w:t xml:space="preserve">7- </w:t>
      </w:r>
      <w:r w:rsidRPr="00225EFC">
        <w:t>стопорное кольцо</w:t>
      </w:r>
      <w:r>
        <w:t xml:space="preserve">; 8- ось; 9 – гайка; 10 – контргайка; 11 – табличка. </w:t>
      </w:r>
    </w:p>
    <w:p w:rsidR="0062263B" w:rsidRPr="004A70CE" w:rsidRDefault="0062263B" w:rsidP="00E0369D">
      <w:pPr>
        <w:jc w:val="center"/>
      </w:pPr>
    </w:p>
    <w:p w:rsidR="0062263B" w:rsidRDefault="0062263B" w:rsidP="00E0369D">
      <w:pPr>
        <w:jc w:val="center"/>
      </w:pPr>
    </w:p>
    <w:p w:rsidR="0062263B" w:rsidRDefault="0062263B" w:rsidP="00E0369D">
      <w:pPr>
        <w:jc w:val="center"/>
      </w:pPr>
    </w:p>
    <w:p w:rsidR="0062263B" w:rsidRPr="004A70CE" w:rsidRDefault="0062263B" w:rsidP="00E0369D">
      <w:pPr>
        <w:jc w:val="center"/>
      </w:pPr>
    </w:p>
    <w:p w:rsidR="0062263B" w:rsidRPr="00EA628F" w:rsidRDefault="0062263B" w:rsidP="001C5967">
      <w:pPr>
        <w:tabs>
          <w:tab w:val="left" w:pos="2295"/>
        </w:tabs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Рис.1</w:t>
      </w:r>
    </w:p>
    <w:p w:rsidR="0062263B" w:rsidRPr="004837B2" w:rsidRDefault="0062263B" w:rsidP="00D27C17">
      <w:pPr>
        <w:spacing w:after="0"/>
        <w:ind w:firstLine="851"/>
        <w:outlineLvl w:val="0"/>
        <w:rPr>
          <w:rFonts w:ascii="Times New Roman" w:hAnsi="Times New Roman" w:cs="Times New Roman"/>
          <w:b/>
          <w:bCs/>
          <w:color w:val="FF0000"/>
        </w:rPr>
      </w:pPr>
      <w:r w:rsidRPr="004837B2">
        <w:rPr>
          <w:rFonts w:ascii="Times New Roman" w:hAnsi="Times New Roman" w:cs="Times New Roman"/>
          <w:b/>
          <w:bCs/>
          <w:color w:val="FF0000"/>
        </w:rPr>
        <w:t>Перед заменой колодок зафиксировать кабину лифта и противовес от перемещения.</w:t>
      </w: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 xml:space="preserve">Замерить длину силовой пружины </w:t>
      </w:r>
      <w:r>
        <w:rPr>
          <w:rFonts w:ascii="Times New Roman" w:hAnsi="Times New Roman" w:cs="Times New Roman"/>
        </w:rPr>
        <w:t>(поз.4).</w:t>
      </w:r>
    </w:p>
    <w:p w:rsidR="0062263B" w:rsidRPr="00EA628F" w:rsidRDefault="0062263B" w:rsidP="00D27C17">
      <w:pPr>
        <w:spacing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 должен соответствовать размеру указанный в табличке (поз.11).</w:t>
      </w:r>
    </w:p>
    <w:p w:rsidR="0062263B" w:rsidRPr="00EA628F" w:rsidRDefault="0062263B" w:rsidP="00B61E1E">
      <w:pPr>
        <w:spacing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снятия тормозной колодки. Ослабить</w:t>
      </w:r>
      <w:r w:rsidRPr="00EA628F">
        <w:rPr>
          <w:rFonts w:ascii="Times New Roman" w:hAnsi="Times New Roman" w:cs="Times New Roman"/>
        </w:rPr>
        <w:t xml:space="preserve"> гайку</w:t>
      </w:r>
      <w:r>
        <w:rPr>
          <w:rFonts w:ascii="Times New Roman" w:hAnsi="Times New Roman" w:cs="Times New Roman"/>
        </w:rPr>
        <w:t xml:space="preserve"> (поз.9).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</w:t>
      </w:r>
      <w:r w:rsidRPr="00EA628F">
        <w:rPr>
          <w:rFonts w:ascii="Times New Roman" w:hAnsi="Times New Roman" w:cs="Times New Roman"/>
        </w:rPr>
        <w:t xml:space="preserve"> выкрутить </w:t>
      </w:r>
      <w:r>
        <w:rPr>
          <w:rFonts w:ascii="Times New Roman" w:hAnsi="Times New Roman" w:cs="Times New Roman"/>
        </w:rPr>
        <w:t>шпильку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(поз.5)</w:t>
      </w:r>
      <w:r w:rsidRPr="00EA628F">
        <w:rPr>
          <w:rFonts w:ascii="Times New Roman" w:hAnsi="Times New Roman" w:cs="Times New Roman"/>
        </w:rPr>
        <w:t>. Отвести рычаг тормоза (</w:t>
      </w:r>
      <w:r>
        <w:rPr>
          <w:rFonts w:ascii="Times New Roman" w:hAnsi="Times New Roman" w:cs="Times New Roman"/>
        </w:rPr>
        <w:t>поз.2</w:t>
      </w:r>
      <w:r w:rsidRPr="00EA628F">
        <w:rPr>
          <w:rFonts w:ascii="Times New Roman" w:hAnsi="Times New Roman" w:cs="Times New Roman"/>
        </w:rPr>
        <w:t>) от</w:t>
      </w:r>
      <w:r>
        <w:rPr>
          <w:rFonts w:ascii="Times New Roman" w:hAnsi="Times New Roman" w:cs="Times New Roman"/>
        </w:rPr>
        <w:t xml:space="preserve"> барабана</w:t>
      </w:r>
      <w:r w:rsidRPr="00EA628F">
        <w:rPr>
          <w:rFonts w:ascii="Times New Roman" w:hAnsi="Times New Roman" w:cs="Times New Roman"/>
        </w:rPr>
        <w:t xml:space="preserve"> лебедки. Снять одно из стопорных колец (</w:t>
      </w:r>
      <w:r>
        <w:rPr>
          <w:rFonts w:ascii="Times New Roman" w:hAnsi="Times New Roman" w:cs="Times New Roman"/>
        </w:rPr>
        <w:t>поз.7).</w:t>
      </w:r>
    </w:p>
    <w:p w:rsidR="0062263B" w:rsidRDefault="0062263B" w:rsidP="00D27C17">
      <w:pPr>
        <w:spacing w:after="0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>Вынуть ось</w:t>
      </w:r>
      <w:r>
        <w:rPr>
          <w:rFonts w:ascii="Times New Roman" w:hAnsi="Times New Roman" w:cs="Times New Roman"/>
        </w:rPr>
        <w:t xml:space="preserve"> (поз.8)</w:t>
      </w:r>
      <w:r w:rsidRPr="00EA628F">
        <w:rPr>
          <w:rFonts w:ascii="Times New Roman" w:hAnsi="Times New Roman" w:cs="Times New Roman"/>
        </w:rPr>
        <w:t xml:space="preserve"> и снять </w:t>
      </w:r>
      <w:r>
        <w:rPr>
          <w:rFonts w:ascii="Times New Roman" w:hAnsi="Times New Roman" w:cs="Times New Roman"/>
        </w:rPr>
        <w:t xml:space="preserve">рычаг с </w:t>
      </w:r>
      <w:r w:rsidRPr="00EA628F">
        <w:rPr>
          <w:rFonts w:ascii="Times New Roman" w:hAnsi="Times New Roman" w:cs="Times New Roman"/>
        </w:rPr>
        <w:t>тормозн</w:t>
      </w:r>
      <w:r>
        <w:rPr>
          <w:rFonts w:ascii="Times New Roman" w:hAnsi="Times New Roman" w:cs="Times New Roman"/>
        </w:rPr>
        <w:t>ой</w:t>
      </w:r>
      <w:r w:rsidRPr="00EA628F">
        <w:rPr>
          <w:rFonts w:ascii="Times New Roman" w:hAnsi="Times New Roman" w:cs="Times New Roman"/>
        </w:rPr>
        <w:t xml:space="preserve">  колодк</w:t>
      </w:r>
      <w:r>
        <w:rPr>
          <w:rFonts w:ascii="Times New Roman" w:hAnsi="Times New Roman" w:cs="Times New Roman"/>
        </w:rPr>
        <w:t xml:space="preserve">ой </w:t>
      </w:r>
      <w:r w:rsidRPr="00EA628F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поз.2</w:t>
      </w:r>
      <w:r w:rsidRPr="00EA628F">
        <w:rPr>
          <w:rFonts w:ascii="Times New Roman" w:hAnsi="Times New Roman" w:cs="Times New Roman"/>
        </w:rPr>
        <w:t>).</w:t>
      </w:r>
    </w:p>
    <w:p w:rsidR="0062263B" w:rsidRPr="00EA628F" w:rsidRDefault="0062263B" w:rsidP="00D27C1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Заменить</w:t>
      </w:r>
      <w:r w:rsidRPr="00B301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тормозной колодке фрикционный материал толщиной  8 мм.</w:t>
      </w:r>
    </w:p>
    <w:p w:rsidR="0062263B" w:rsidRPr="00EA628F" w:rsidRDefault="0062263B" w:rsidP="00D20B3E">
      <w:pPr>
        <w:spacing w:after="0"/>
        <w:ind w:firstLine="851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 xml:space="preserve">Смазать </w:t>
      </w:r>
      <w:r>
        <w:rPr>
          <w:rFonts w:ascii="Times New Roman" w:hAnsi="Times New Roman" w:cs="Times New Roman"/>
        </w:rPr>
        <w:t>отверстие под ось (поз.8)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EA628F">
        <w:rPr>
          <w:rFonts w:ascii="Times New Roman" w:hAnsi="Times New Roman" w:cs="Times New Roman"/>
        </w:rPr>
        <w:t xml:space="preserve"> рычага</w:t>
      </w:r>
      <w:r>
        <w:rPr>
          <w:rFonts w:ascii="Times New Roman" w:hAnsi="Times New Roman" w:cs="Times New Roman"/>
        </w:rPr>
        <w:t>х</w:t>
      </w:r>
      <w:r w:rsidRPr="00EA628F">
        <w:rPr>
          <w:rFonts w:ascii="Times New Roman" w:hAnsi="Times New Roman" w:cs="Times New Roman"/>
        </w:rPr>
        <w:t xml:space="preserve"> тормоза</w:t>
      </w:r>
      <w:r>
        <w:rPr>
          <w:rFonts w:ascii="Times New Roman" w:hAnsi="Times New Roman" w:cs="Times New Roman"/>
        </w:rPr>
        <w:t>.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</w:t>
      </w:r>
      <w:r w:rsidRPr="00EA628F">
        <w:rPr>
          <w:rFonts w:ascii="Times New Roman" w:hAnsi="Times New Roman" w:cs="Times New Roman"/>
        </w:rPr>
        <w:t>становить</w:t>
      </w:r>
      <w:r>
        <w:rPr>
          <w:rFonts w:ascii="Times New Roman" w:hAnsi="Times New Roman" w:cs="Times New Roman"/>
        </w:rPr>
        <w:t xml:space="preserve"> рычаг с</w:t>
      </w:r>
      <w:r w:rsidRPr="00EA628F">
        <w:rPr>
          <w:rFonts w:ascii="Times New Roman" w:hAnsi="Times New Roman" w:cs="Times New Roman"/>
        </w:rPr>
        <w:t xml:space="preserve"> нов</w:t>
      </w:r>
      <w:r>
        <w:rPr>
          <w:rFonts w:ascii="Times New Roman" w:hAnsi="Times New Roman" w:cs="Times New Roman"/>
        </w:rPr>
        <w:t>ой</w:t>
      </w:r>
      <w:r w:rsidRPr="00EA628F">
        <w:rPr>
          <w:rFonts w:ascii="Times New Roman" w:hAnsi="Times New Roman" w:cs="Times New Roman"/>
        </w:rPr>
        <w:t xml:space="preserve"> тормозн</w:t>
      </w:r>
      <w:r>
        <w:rPr>
          <w:rFonts w:ascii="Times New Roman" w:hAnsi="Times New Roman" w:cs="Times New Roman"/>
        </w:rPr>
        <w:t>ой колодкой.</w:t>
      </w: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 xml:space="preserve">Прижать колодку к </w:t>
      </w:r>
      <w:r>
        <w:rPr>
          <w:rFonts w:ascii="Times New Roman" w:hAnsi="Times New Roman" w:cs="Times New Roman"/>
        </w:rPr>
        <w:t>барабану</w:t>
      </w:r>
      <w:r w:rsidRPr="00EA628F">
        <w:rPr>
          <w:rFonts w:ascii="Times New Roman" w:hAnsi="Times New Roman" w:cs="Times New Roman"/>
        </w:rPr>
        <w:t xml:space="preserve"> лебедки и закрутить </w:t>
      </w:r>
      <w:r>
        <w:rPr>
          <w:rFonts w:ascii="Times New Roman" w:hAnsi="Times New Roman" w:cs="Times New Roman"/>
        </w:rPr>
        <w:t>шпильку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(поз.5) с </w:t>
      </w:r>
      <w:r w:rsidRPr="00EA628F">
        <w:rPr>
          <w:rFonts w:ascii="Times New Roman" w:hAnsi="Times New Roman" w:cs="Times New Roman"/>
        </w:rPr>
        <w:t>пружин</w:t>
      </w:r>
      <w:r>
        <w:rPr>
          <w:rFonts w:ascii="Times New Roman" w:hAnsi="Times New Roman" w:cs="Times New Roman"/>
        </w:rPr>
        <w:t>ой (поз.4) , гайкой (поз.6), и контргайкой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(поз.10</w:t>
      </w:r>
      <w:r w:rsidRPr="00EA628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и затянуть </w:t>
      </w:r>
      <w:r w:rsidRPr="00EA628F">
        <w:rPr>
          <w:rFonts w:ascii="Times New Roman" w:hAnsi="Times New Roman" w:cs="Times New Roman"/>
        </w:rPr>
        <w:t>гайк</w:t>
      </w:r>
      <w:r>
        <w:rPr>
          <w:rFonts w:ascii="Times New Roman" w:hAnsi="Times New Roman" w:cs="Times New Roman"/>
        </w:rPr>
        <w:t>ой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(поз.9).</w:t>
      </w:r>
      <w:r w:rsidRPr="00E643D7">
        <w:rPr>
          <w:rFonts w:ascii="Times New Roman" w:hAnsi="Times New Roman" w:cs="Times New Roman"/>
        </w:rPr>
        <w:t xml:space="preserve"> </w:t>
      </w: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 w:rsidRPr="003233FD">
        <w:rPr>
          <w:rFonts w:ascii="Times New Roman" w:hAnsi="Times New Roman" w:cs="Times New Roman"/>
          <w:color w:val="000000"/>
          <w:lang w:eastAsia="ru-RU"/>
        </w:rPr>
        <w:t xml:space="preserve">Проверить зазор </w:t>
      </w:r>
      <w:r>
        <w:rPr>
          <w:rFonts w:ascii="Times New Roman" w:hAnsi="Times New Roman" w:cs="Times New Roman"/>
          <w:color w:val="000000"/>
          <w:lang w:eastAsia="ru-RU"/>
        </w:rPr>
        <w:t xml:space="preserve">щупом 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между тормозной полумуфтой и колодками. </w:t>
      </w:r>
      <w:r>
        <w:rPr>
          <w:rFonts w:ascii="Times New Roman" w:hAnsi="Times New Roman" w:cs="Times New Roman"/>
          <w:color w:val="000000"/>
          <w:lang w:eastAsia="ru-RU"/>
        </w:rPr>
        <w:t xml:space="preserve">Пример проверки  показан на рис.2. </w:t>
      </w: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</w:p>
    <w:p w:rsidR="0062263B" w:rsidRDefault="0062263B" w:rsidP="000D3CB9">
      <w:pPr>
        <w:spacing w:after="0"/>
        <w:ind w:firstLine="851"/>
        <w:jc w:val="center"/>
        <w:rPr>
          <w:rFonts w:ascii="Times New Roman" w:hAnsi="Times New Roman" w:cs="Times New Roman"/>
          <w:color w:val="000000"/>
          <w:lang w:eastAsia="ru-RU"/>
        </w:rPr>
      </w:pPr>
      <w:r w:rsidRPr="000F7B52">
        <w:rPr>
          <w:rFonts w:ascii="Times New Roman" w:hAnsi="Times New Roman" w:cs="Times New Roman"/>
          <w:noProof/>
          <w:color w:val="000000"/>
          <w:lang w:eastAsia="ru-RU"/>
        </w:rPr>
        <w:pict>
          <v:shape id="Рисунок 2" o:spid="_x0000_i1025" type="#_x0000_t75" alt="Рис 2.png" style="width:89.25pt;height:102.75pt;visibility:visible">
            <v:imagedata r:id="rId5" o:title=""/>
          </v:shape>
        </w:pict>
      </w:r>
    </w:p>
    <w:p w:rsidR="0062263B" w:rsidRDefault="0062263B" w:rsidP="000D3CB9">
      <w:pPr>
        <w:spacing w:after="0"/>
        <w:ind w:firstLine="851"/>
        <w:jc w:val="center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t>Рис.2</w:t>
      </w:r>
    </w:p>
    <w:p w:rsidR="0062263B" w:rsidRDefault="0062263B" w:rsidP="000D3CB9">
      <w:pPr>
        <w:spacing w:after="0"/>
        <w:ind w:firstLine="851"/>
        <w:jc w:val="center"/>
        <w:rPr>
          <w:rFonts w:ascii="Times New Roman" w:hAnsi="Times New Roman" w:cs="Times New Roman"/>
          <w:color w:val="000000"/>
          <w:lang w:eastAsia="ru-RU"/>
        </w:rPr>
      </w:pP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 w:rsidRPr="003233FD">
        <w:rPr>
          <w:rFonts w:ascii="Times New Roman" w:hAnsi="Times New Roman" w:cs="Times New Roman"/>
          <w:color w:val="000000"/>
          <w:lang w:eastAsia="ru-RU"/>
        </w:rPr>
        <w:t xml:space="preserve">Зазор между тормозными </w:t>
      </w:r>
      <w:r>
        <w:rPr>
          <w:rFonts w:ascii="Times New Roman" w:hAnsi="Times New Roman" w:cs="Times New Roman"/>
          <w:color w:val="000000"/>
          <w:lang w:eastAsia="ru-RU"/>
        </w:rPr>
        <w:t>колодками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и поверхностью тормозной полумуфты должен быть равен </w:t>
      </w:r>
      <w:r w:rsidRPr="00037A46">
        <w:rPr>
          <w:rFonts w:ascii="Times New Roman" w:hAnsi="Times New Roman" w:cs="Times New Roman"/>
          <w:sz w:val="20"/>
          <w:szCs w:val="20"/>
        </w:rPr>
        <w:t>0,</w:t>
      </w:r>
      <w:r>
        <w:rPr>
          <w:rFonts w:ascii="Times New Roman" w:hAnsi="Times New Roman" w:cs="Times New Roman"/>
          <w:sz w:val="20"/>
          <w:szCs w:val="20"/>
        </w:rPr>
        <w:t>07</w:t>
      </w:r>
      <w:r w:rsidRPr="00037A46">
        <w:rPr>
          <w:rFonts w:ascii="Times New Roman" w:hAnsi="Times New Roman" w:cs="Times New Roman"/>
          <w:sz w:val="20"/>
          <w:szCs w:val="20"/>
          <w:vertAlign w:val="superscript"/>
        </w:rPr>
        <w:t>+0,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04 </w:t>
      </w:r>
      <w:r w:rsidRPr="00037A46">
        <w:rPr>
          <w:rFonts w:ascii="Times New Roman" w:hAnsi="Times New Roman" w:cs="Times New Roman"/>
          <w:sz w:val="20"/>
          <w:szCs w:val="20"/>
        </w:rPr>
        <w:t xml:space="preserve"> 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мм и быть одинаковым для обеих тормозных колодок</w:t>
      </w:r>
      <w:r>
        <w:rPr>
          <w:rFonts w:ascii="Times New Roman" w:hAnsi="Times New Roman" w:cs="Times New Roman"/>
          <w:color w:val="000000"/>
          <w:lang w:eastAsia="ru-RU"/>
        </w:rPr>
        <w:t>.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lang w:eastAsia="ru-RU"/>
        </w:rPr>
        <w:t>П</w:t>
      </w:r>
      <w:r w:rsidRPr="003233FD">
        <w:rPr>
          <w:rFonts w:ascii="Times New Roman" w:hAnsi="Times New Roman" w:cs="Times New Roman"/>
          <w:color w:val="000000"/>
          <w:lang w:eastAsia="ru-RU"/>
        </w:rPr>
        <w:t>роверку производить при расторможенном тормозе.</w:t>
      </w:r>
      <w:r>
        <w:rPr>
          <w:rFonts w:ascii="Times New Roman" w:hAnsi="Times New Roman" w:cs="Times New Roman"/>
          <w:color w:val="000000"/>
          <w:lang w:eastAsia="ru-RU"/>
        </w:rPr>
        <w:t xml:space="preserve"> Выставление зазора регулируется регулировочным болтом (поз.3), отпустив гайку (поз.9). </w:t>
      </w:r>
    </w:p>
    <w:p w:rsidR="0062263B" w:rsidRDefault="0062263B" w:rsidP="00684722">
      <w:pPr>
        <w:spacing w:before="240"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Усилие нажатия тормозных колодок  выполняется пружиной (поз.4). Тормозное усилие выставляется по размеру  сжатия пружины  указанной в таблице (поз.11).  </w:t>
      </w:r>
    </w:p>
    <w:p w:rsidR="0062263B" w:rsidRDefault="0062263B" w:rsidP="00684722">
      <w:pPr>
        <w:spacing w:before="240" w:after="0"/>
        <w:ind w:firstLine="851"/>
        <w:rPr>
          <w:rFonts w:ascii="Times New Roman" w:hAnsi="Times New Roman" w:cs="Times New Roman"/>
        </w:rPr>
      </w:pPr>
    </w:p>
    <w:p w:rsidR="0062263B" w:rsidRDefault="0062263B" w:rsidP="00684722">
      <w:pPr>
        <w:spacing w:after="0"/>
        <w:ind w:firstLine="851"/>
        <w:jc w:val="center"/>
        <w:rPr>
          <w:rFonts w:ascii="Times New Roman" w:hAnsi="Times New Roman" w:cs="Times New Roman"/>
        </w:rPr>
      </w:pPr>
      <w:r w:rsidRPr="000F7B52">
        <w:rPr>
          <w:rFonts w:ascii="Times New Roman" w:hAnsi="Times New Roman" w:cs="Times New Roman"/>
          <w:noProof/>
          <w:lang w:eastAsia="ru-RU"/>
        </w:rPr>
        <w:pict>
          <v:shape id="Рисунок 7" o:spid="_x0000_i1026" type="#_x0000_t75" alt="Рис. 3.jpg" style="width:225pt;height:168pt;visibility:visible">
            <v:imagedata r:id="rId6" o:title=""/>
          </v:shape>
        </w:pict>
      </w:r>
    </w:p>
    <w:p w:rsidR="0062263B" w:rsidRDefault="0062263B" w:rsidP="00684722">
      <w:pPr>
        <w:spacing w:after="0"/>
        <w:ind w:firstLine="85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Рис.3</w:t>
      </w:r>
    </w:p>
    <w:p w:rsidR="0062263B" w:rsidRDefault="0062263B" w:rsidP="00684722">
      <w:pPr>
        <w:spacing w:after="0"/>
        <w:ind w:firstLine="851"/>
        <w:jc w:val="center"/>
        <w:rPr>
          <w:rFonts w:ascii="Times New Roman" w:hAnsi="Times New Roman" w:cs="Times New Roman"/>
        </w:rPr>
      </w:pPr>
    </w:p>
    <w:p w:rsidR="0062263B" w:rsidRDefault="0062263B" w:rsidP="00684722">
      <w:pPr>
        <w:spacing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Шайба, прижимающая пружину (поз.4) имеет три уступа. В таблице (поз.11) указана шайба с выставлением от мощности двигателя. Выставляется нажатие пружины, совместив края стакана</w:t>
      </w:r>
      <w:r w:rsidRPr="000D3C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под пружину  на рычаге и выступа на шайбе, как показано на рис. 3.</w:t>
      </w: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t xml:space="preserve">Нажатие пружины выставляется </w:t>
      </w:r>
      <w:r w:rsidRPr="003233FD">
        <w:rPr>
          <w:rFonts w:ascii="Times New Roman" w:hAnsi="Times New Roman" w:cs="Times New Roman"/>
          <w:color w:val="000000"/>
          <w:lang w:eastAsia="ru-RU"/>
        </w:rPr>
        <w:t>одинаков</w:t>
      </w:r>
      <w:r>
        <w:rPr>
          <w:rFonts w:ascii="Times New Roman" w:hAnsi="Times New Roman" w:cs="Times New Roman"/>
          <w:color w:val="000000"/>
          <w:lang w:eastAsia="ru-RU"/>
        </w:rPr>
        <w:t>о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для обеих тормозных колодок</w:t>
      </w:r>
      <w:r>
        <w:rPr>
          <w:rFonts w:ascii="Times New Roman" w:hAnsi="Times New Roman" w:cs="Times New Roman"/>
          <w:color w:val="000000"/>
          <w:lang w:eastAsia="ru-RU"/>
        </w:rPr>
        <w:t>.</w:t>
      </w: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t>Выставленное нажатие пружин законтрить контргайкой (поз.10)</w:t>
      </w: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b/>
          <w:bCs/>
        </w:rPr>
      </w:pP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b/>
          <w:bCs/>
        </w:rPr>
      </w:pP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b/>
          <w:bCs/>
        </w:rPr>
      </w:pP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b/>
          <w:bCs/>
        </w:rPr>
      </w:pP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b/>
          <w:bCs/>
        </w:rPr>
      </w:pP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 w:rsidRPr="0075309F">
        <w:rPr>
          <w:rFonts w:ascii="Times New Roman" w:hAnsi="Times New Roman" w:cs="Times New Roman"/>
          <w:b/>
          <w:bCs/>
        </w:rPr>
        <w:t xml:space="preserve">Замена колодок </w:t>
      </w:r>
      <w:r>
        <w:rPr>
          <w:rFonts w:ascii="Times New Roman" w:hAnsi="Times New Roman" w:cs="Times New Roman"/>
          <w:b/>
          <w:bCs/>
        </w:rPr>
        <w:t>т</w:t>
      </w:r>
      <w:r w:rsidRPr="0075309F">
        <w:rPr>
          <w:rFonts w:ascii="Times New Roman" w:hAnsi="Times New Roman" w:cs="Times New Roman"/>
          <w:b/>
          <w:bCs/>
        </w:rPr>
        <w:t>ормоз</w:t>
      </w:r>
      <w:r>
        <w:rPr>
          <w:rFonts w:ascii="Times New Roman" w:hAnsi="Times New Roman" w:cs="Times New Roman"/>
          <w:b/>
          <w:bCs/>
        </w:rPr>
        <w:t>а</w:t>
      </w:r>
      <w:r w:rsidRPr="0075309F">
        <w:rPr>
          <w:rFonts w:ascii="Times New Roman" w:hAnsi="Times New Roman" w:cs="Times New Roman"/>
          <w:b/>
          <w:bCs/>
        </w:rPr>
        <w:t xml:space="preserve">  редуктора  </w:t>
      </w:r>
      <w:r w:rsidRPr="0075309F">
        <w:rPr>
          <w:rFonts w:ascii="Times New Roman" w:hAnsi="Times New Roman" w:cs="Times New Roman"/>
          <w:b/>
          <w:bCs/>
          <w:lang w:val="en-US"/>
        </w:rPr>
        <w:t>HS</w:t>
      </w:r>
      <w:r w:rsidRPr="0075309F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50А.</w:t>
      </w:r>
    </w:p>
    <w:p w:rsidR="0062263B" w:rsidRDefault="0062263B" w:rsidP="00D27C17">
      <w:pPr>
        <w:spacing w:after="0"/>
        <w:ind w:firstLine="851"/>
        <w:rPr>
          <w:rFonts w:ascii="Times New Roman" w:hAnsi="Times New Roman" w:cs="Times New Roman"/>
        </w:rPr>
      </w:pPr>
    </w:p>
    <w:p w:rsidR="0062263B" w:rsidRPr="00437358" w:rsidRDefault="0062263B" w:rsidP="0010672A">
      <w:r>
        <w:rPr>
          <w:noProof/>
          <w:lang w:eastAsia="ru-RU"/>
        </w:rPr>
        <w:pict>
          <v:shape id="Рисунок 3" o:spid="_x0000_s1027" type="#_x0000_t75" alt="Рис Тормоз HS150A.png" style="position:absolute;margin-left:14.35pt;margin-top:7.75pt;width:266.55pt;height:227.5pt;z-index:251659264;visibility:visible">
            <v:imagedata r:id="rId7" o:title=""/>
            <w10:wrap type="square"/>
          </v:shape>
        </w:pict>
      </w:r>
      <w:r>
        <w:t xml:space="preserve">Рис. </w:t>
      </w:r>
      <w:r w:rsidRPr="00437358">
        <w:t>2</w:t>
      </w:r>
      <w:r>
        <w:t xml:space="preserve"> </w:t>
      </w:r>
      <w:r w:rsidRPr="00437358">
        <w:t xml:space="preserve">  </w:t>
      </w:r>
      <w:r>
        <w:t>Тормоз  редуктора</w:t>
      </w:r>
      <w:r w:rsidRPr="0085013B">
        <w:t xml:space="preserve"> </w:t>
      </w:r>
      <w:r>
        <w:t xml:space="preserve"> </w:t>
      </w:r>
      <w:r>
        <w:rPr>
          <w:lang w:val="en-US"/>
        </w:rPr>
        <w:t>HS</w:t>
      </w:r>
      <w:r w:rsidRPr="0085013B">
        <w:t>1</w:t>
      </w:r>
      <w:r w:rsidRPr="00437358">
        <w:t>5</w:t>
      </w:r>
      <w:r w:rsidRPr="0085013B">
        <w:t>0</w:t>
      </w:r>
      <w:r>
        <w:rPr>
          <w:lang w:val="en-US"/>
        </w:rPr>
        <w:t>A</w:t>
      </w:r>
      <w:r w:rsidRPr="0085013B">
        <w:t xml:space="preserve">                        </w:t>
      </w:r>
      <w:r>
        <w:t>1 –</w:t>
      </w:r>
      <w:r w:rsidRPr="004A70CE">
        <w:t xml:space="preserve"> </w:t>
      </w:r>
      <w:r>
        <w:t>рычаг; 2 –</w:t>
      </w:r>
      <w:r w:rsidRPr="004A70CE">
        <w:t xml:space="preserve"> </w:t>
      </w:r>
      <w:r>
        <w:t>электромагнит;</w:t>
      </w:r>
      <w:r w:rsidRPr="00E0369D">
        <w:t xml:space="preserve">                      </w:t>
      </w:r>
      <w:r w:rsidRPr="0073086E">
        <w:t xml:space="preserve"> </w:t>
      </w:r>
      <w:r>
        <w:t xml:space="preserve">3 – плунжер; 4 – шпилька плунжера; 5 – пружина; 8 – пластина; 9 – гильза; 10 – пружина силовая; 12 – шкала; 13 – шпилька; 14 – ось; 15 – шпилька; 16 – болт М10х70; 17 – гайка М10; 18 – гайка М6; 19 – шайба пружинная;  23 – колодка в сборе; 24 – пружина; 25 – шайба сферическая; 26 – шплинт для оси; 27 – гайка М10; 28 – шайба. </w:t>
      </w:r>
    </w:p>
    <w:p w:rsidR="0062263B" w:rsidRPr="00437358" w:rsidRDefault="0062263B" w:rsidP="00E0369D">
      <w:pPr>
        <w:jc w:val="center"/>
      </w:pPr>
    </w:p>
    <w:p w:rsidR="0062263B" w:rsidRDefault="0062263B" w:rsidP="00E0369D">
      <w:pPr>
        <w:jc w:val="center"/>
      </w:pPr>
    </w:p>
    <w:p w:rsidR="0062263B" w:rsidRDefault="0062263B" w:rsidP="00E4624A">
      <w:pPr>
        <w:spacing w:after="0"/>
        <w:ind w:firstLine="851"/>
        <w:outlineLvl w:val="0"/>
        <w:rPr>
          <w:rFonts w:ascii="Times New Roman" w:hAnsi="Times New Roman" w:cs="Times New Roman"/>
          <w:b/>
          <w:bCs/>
        </w:rPr>
      </w:pPr>
    </w:p>
    <w:p w:rsidR="0062263B" w:rsidRPr="004837B2" w:rsidRDefault="0062263B" w:rsidP="00E4624A">
      <w:pPr>
        <w:spacing w:after="0"/>
        <w:ind w:firstLine="851"/>
        <w:outlineLvl w:val="0"/>
        <w:rPr>
          <w:rFonts w:ascii="Times New Roman" w:hAnsi="Times New Roman" w:cs="Times New Roman"/>
          <w:b/>
          <w:bCs/>
          <w:color w:val="FF0000"/>
        </w:rPr>
      </w:pPr>
      <w:r w:rsidRPr="004837B2">
        <w:rPr>
          <w:rFonts w:ascii="Times New Roman" w:hAnsi="Times New Roman" w:cs="Times New Roman"/>
          <w:b/>
          <w:bCs/>
          <w:color w:val="FF0000"/>
        </w:rPr>
        <w:t>Перед заменой колодок зафиксировать кабину лифта и противовес от перемещения.</w:t>
      </w:r>
    </w:p>
    <w:p w:rsidR="0062263B" w:rsidRDefault="0062263B" w:rsidP="00E4624A">
      <w:pPr>
        <w:spacing w:after="0"/>
        <w:ind w:firstLine="851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 xml:space="preserve">Замерить длину силовой пружины </w:t>
      </w:r>
      <w:r>
        <w:rPr>
          <w:rFonts w:ascii="Times New Roman" w:hAnsi="Times New Roman" w:cs="Times New Roman"/>
        </w:rPr>
        <w:t>(поз.10).</w:t>
      </w:r>
    </w:p>
    <w:p w:rsidR="0062263B" w:rsidRDefault="0062263B" w:rsidP="00E4624A">
      <w:pPr>
        <w:spacing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 должен соответствовать размеру указанный на шкале (поз.12). Размер  67мм.</w:t>
      </w:r>
    </w:p>
    <w:p w:rsidR="0062263B" w:rsidRPr="00EA628F" w:rsidRDefault="0062263B" w:rsidP="00E4624A">
      <w:pPr>
        <w:spacing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снятия тормозной колодки. Ослабить</w:t>
      </w:r>
      <w:r w:rsidRPr="00EA628F">
        <w:rPr>
          <w:rFonts w:ascii="Times New Roman" w:hAnsi="Times New Roman" w:cs="Times New Roman"/>
        </w:rPr>
        <w:t xml:space="preserve"> гайку и выкрутить </w:t>
      </w:r>
      <w:r>
        <w:rPr>
          <w:rFonts w:ascii="Times New Roman" w:hAnsi="Times New Roman" w:cs="Times New Roman"/>
        </w:rPr>
        <w:t>шпильку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(поз.13)</w:t>
      </w:r>
      <w:r w:rsidRPr="00EA628F">
        <w:rPr>
          <w:rFonts w:ascii="Times New Roman" w:hAnsi="Times New Roman" w:cs="Times New Roman"/>
        </w:rPr>
        <w:t>. Отвести рычаг тормоза (</w:t>
      </w:r>
      <w:r>
        <w:rPr>
          <w:rFonts w:ascii="Times New Roman" w:hAnsi="Times New Roman" w:cs="Times New Roman"/>
        </w:rPr>
        <w:t>поз.1</w:t>
      </w:r>
      <w:r w:rsidRPr="00EA628F">
        <w:rPr>
          <w:rFonts w:ascii="Times New Roman" w:hAnsi="Times New Roman" w:cs="Times New Roman"/>
        </w:rPr>
        <w:t>) от</w:t>
      </w:r>
      <w:r>
        <w:rPr>
          <w:rFonts w:ascii="Times New Roman" w:hAnsi="Times New Roman" w:cs="Times New Roman"/>
        </w:rPr>
        <w:t xml:space="preserve"> барабана</w:t>
      </w:r>
      <w:r w:rsidRPr="00EA628F">
        <w:rPr>
          <w:rFonts w:ascii="Times New Roman" w:hAnsi="Times New Roman" w:cs="Times New Roman"/>
        </w:rPr>
        <w:t xml:space="preserve"> лебедки. </w:t>
      </w:r>
      <w:r>
        <w:rPr>
          <w:rFonts w:ascii="Times New Roman" w:hAnsi="Times New Roman" w:cs="Times New Roman"/>
        </w:rPr>
        <w:t xml:space="preserve">Открутить две гайки М10 (поз.27). Снять шайбу с пружиной (поз.24) и колодку в сборе (поз.23). </w:t>
      </w:r>
    </w:p>
    <w:p w:rsidR="0062263B" w:rsidRPr="00EA628F" w:rsidRDefault="0062263B" w:rsidP="00E4624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Заменить</w:t>
      </w:r>
      <w:r w:rsidRPr="00B301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тормозной колодке фрикционный материал толщиной  8 мм.</w:t>
      </w:r>
    </w:p>
    <w:p w:rsidR="0062263B" w:rsidRDefault="0062263B" w:rsidP="00E4624A">
      <w:pPr>
        <w:spacing w:after="0"/>
        <w:ind w:firstLine="851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 xml:space="preserve">Смазать </w:t>
      </w:r>
      <w:r>
        <w:rPr>
          <w:rFonts w:ascii="Times New Roman" w:hAnsi="Times New Roman" w:cs="Times New Roman"/>
        </w:rPr>
        <w:t>поверхность прилегания сферической шайбы (поз.24).</w:t>
      </w:r>
    </w:p>
    <w:p w:rsidR="0062263B" w:rsidRDefault="0062263B" w:rsidP="00E4624A">
      <w:pPr>
        <w:spacing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Pr="00EA628F">
        <w:rPr>
          <w:rFonts w:ascii="Times New Roman" w:hAnsi="Times New Roman" w:cs="Times New Roman"/>
        </w:rPr>
        <w:t>становить</w:t>
      </w:r>
      <w:r>
        <w:rPr>
          <w:rFonts w:ascii="Times New Roman" w:hAnsi="Times New Roman" w:cs="Times New Roman"/>
        </w:rPr>
        <w:t xml:space="preserve"> </w:t>
      </w:r>
      <w:r w:rsidRPr="00EA628F">
        <w:rPr>
          <w:rFonts w:ascii="Times New Roman" w:hAnsi="Times New Roman" w:cs="Times New Roman"/>
        </w:rPr>
        <w:t>тормозн</w:t>
      </w:r>
      <w:r>
        <w:rPr>
          <w:rFonts w:ascii="Times New Roman" w:hAnsi="Times New Roman" w:cs="Times New Roman"/>
        </w:rPr>
        <w:t>ую колодку в сборе (поз.23). Зажать пружину (поз24) на размер 17мм  (рис. 4) гайкой М10 (поз.27).</w:t>
      </w:r>
    </w:p>
    <w:p w:rsidR="0062263B" w:rsidRDefault="0062263B" w:rsidP="00E4624A">
      <w:pPr>
        <w:spacing w:after="0"/>
        <w:ind w:firstLine="851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 xml:space="preserve">Прижать колодку к </w:t>
      </w:r>
      <w:r>
        <w:rPr>
          <w:rFonts w:ascii="Times New Roman" w:hAnsi="Times New Roman" w:cs="Times New Roman"/>
        </w:rPr>
        <w:t>барабану</w:t>
      </w:r>
      <w:r w:rsidRPr="00EA628F">
        <w:rPr>
          <w:rFonts w:ascii="Times New Roman" w:hAnsi="Times New Roman" w:cs="Times New Roman"/>
        </w:rPr>
        <w:t xml:space="preserve"> лебедки и закрутить </w:t>
      </w:r>
      <w:r>
        <w:rPr>
          <w:rFonts w:ascii="Times New Roman" w:hAnsi="Times New Roman" w:cs="Times New Roman"/>
        </w:rPr>
        <w:t>шпильку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(поз.13). </w:t>
      </w:r>
    </w:p>
    <w:p w:rsidR="0062263B" w:rsidRDefault="0062263B" w:rsidP="00E4624A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 w:rsidRPr="00F216E8">
        <w:rPr>
          <w:rFonts w:ascii="Times New Roman" w:hAnsi="Times New Roman" w:cs="Times New Roman"/>
          <w:lang w:eastAsia="ru-RU"/>
        </w:rPr>
        <w:t>Проверить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зазор </w:t>
      </w:r>
      <w:r>
        <w:rPr>
          <w:rFonts w:ascii="Times New Roman" w:hAnsi="Times New Roman" w:cs="Times New Roman"/>
          <w:color w:val="000000"/>
          <w:lang w:eastAsia="ru-RU"/>
        </w:rPr>
        <w:t>щупом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между тормозной полумуфтой и колодками. </w:t>
      </w:r>
      <w:r>
        <w:rPr>
          <w:rFonts w:ascii="Times New Roman" w:hAnsi="Times New Roman" w:cs="Times New Roman"/>
          <w:color w:val="000000"/>
          <w:lang w:eastAsia="ru-RU"/>
        </w:rPr>
        <w:t xml:space="preserve">Пример проверки показан на рис.2. </w:t>
      </w:r>
    </w:p>
    <w:p w:rsidR="0062263B" w:rsidRDefault="0062263B" w:rsidP="00994F96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 w:rsidRPr="003233FD">
        <w:rPr>
          <w:rFonts w:ascii="Times New Roman" w:hAnsi="Times New Roman" w:cs="Times New Roman"/>
          <w:color w:val="000000"/>
          <w:lang w:eastAsia="ru-RU"/>
        </w:rPr>
        <w:t xml:space="preserve">Зазор между тормозными </w:t>
      </w:r>
      <w:r>
        <w:rPr>
          <w:rFonts w:ascii="Times New Roman" w:hAnsi="Times New Roman" w:cs="Times New Roman"/>
          <w:color w:val="000000"/>
          <w:lang w:eastAsia="ru-RU"/>
        </w:rPr>
        <w:t>колодками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и поверхностью тормозной</w:t>
      </w:r>
      <w:r>
        <w:rPr>
          <w:rFonts w:ascii="Times New Roman" w:hAnsi="Times New Roman" w:cs="Times New Roman"/>
          <w:color w:val="000000"/>
          <w:lang w:eastAsia="ru-RU"/>
        </w:rPr>
        <w:t xml:space="preserve"> полумуфты должен быть равен 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Pr="00037A46">
        <w:rPr>
          <w:rFonts w:ascii="Times New Roman" w:hAnsi="Times New Roman" w:cs="Times New Roman"/>
          <w:sz w:val="20"/>
          <w:szCs w:val="20"/>
        </w:rPr>
        <w:t>0,</w:t>
      </w:r>
      <w:r>
        <w:rPr>
          <w:rFonts w:ascii="Times New Roman" w:hAnsi="Times New Roman" w:cs="Times New Roman"/>
          <w:sz w:val="20"/>
          <w:szCs w:val="20"/>
        </w:rPr>
        <w:t>07</w:t>
      </w:r>
      <w:r w:rsidRPr="00037A46">
        <w:rPr>
          <w:rFonts w:ascii="Times New Roman" w:hAnsi="Times New Roman" w:cs="Times New Roman"/>
          <w:sz w:val="20"/>
          <w:szCs w:val="20"/>
          <w:vertAlign w:val="superscript"/>
        </w:rPr>
        <w:t>+0,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04 </w:t>
      </w:r>
      <w:r w:rsidRPr="00037A46">
        <w:rPr>
          <w:rFonts w:ascii="Times New Roman" w:hAnsi="Times New Roman" w:cs="Times New Roman"/>
          <w:sz w:val="20"/>
          <w:szCs w:val="20"/>
        </w:rPr>
        <w:t xml:space="preserve"> </w:t>
      </w:r>
      <w:r w:rsidRPr="003233FD">
        <w:rPr>
          <w:rFonts w:ascii="Times New Roman" w:hAnsi="Times New Roman" w:cs="Times New Roman"/>
          <w:color w:val="000000"/>
          <w:lang w:eastAsia="ru-RU"/>
        </w:rPr>
        <w:t>мм и быть одинаковым для обеих тормозных колодок, проверку производить при расторможенном тормозе.</w:t>
      </w:r>
      <w:r>
        <w:rPr>
          <w:rFonts w:ascii="Times New Roman" w:hAnsi="Times New Roman" w:cs="Times New Roman"/>
          <w:color w:val="000000"/>
          <w:lang w:eastAsia="ru-RU"/>
        </w:rPr>
        <w:t xml:space="preserve"> Выставление зазора регулируется регулировочным болтом (поз.16), отпустив гайку (поз.17). Зазор выставляется </w:t>
      </w:r>
      <w:r w:rsidRPr="003233FD">
        <w:rPr>
          <w:rFonts w:ascii="Times New Roman" w:hAnsi="Times New Roman" w:cs="Times New Roman"/>
          <w:color w:val="000000"/>
          <w:lang w:eastAsia="ru-RU"/>
        </w:rPr>
        <w:t>одинаков</w:t>
      </w:r>
      <w:r>
        <w:rPr>
          <w:rFonts w:ascii="Times New Roman" w:hAnsi="Times New Roman" w:cs="Times New Roman"/>
          <w:color w:val="000000"/>
          <w:lang w:eastAsia="ru-RU"/>
        </w:rPr>
        <w:t>о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для обеих тормозных колодок</w:t>
      </w:r>
      <w:r>
        <w:rPr>
          <w:rFonts w:ascii="Times New Roman" w:hAnsi="Times New Roman" w:cs="Times New Roman"/>
          <w:color w:val="000000"/>
          <w:lang w:eastAsia="ru-RU"/>
        </w:rPr>
        <w:t>. Завершив выставление затянуть гайку (поз.17).</w:t>
      </w:r>
    </w:p>
    <w:p w:rsidR="0062263B" w:rsidRDefault="0062263B" w:rsidP="00871515">
      <w:pPr>
        <w:spacing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Усилие нажатия колодок выполняется пружиной (поз.10). Тормозное усилие выставляется по размеру  сжатия пружины.</w:t>
      </w:r>
      <w:r w:rsidRPr="008715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Размер должен соответствовать размеру указанный на шкале (поз.12). Размер  67мм. Пример выставления размера  показан на рисунке ниже.</w:t>
      </w:r>
    </w:p>
    <w:p w:rsidR="0062263B" w:rsidRDefault="0062263B" w:rsidP="00A337CC">
      <w:pPr>
        <w:spacing w:after="0"/>
        <w:ind w:firstLine="851"/>
        <w:jc w:val="center"/>
        <w:rPr>
          <w:rFonts w:ascii="Times New Roman" w:hAnsi="Times New Roman" w:cs="Times New Roman"/>
          <w:color w:val="000000"/>
          <w:lang w:eastAsia="ru-RU"/>
        </w:rPr>
      </w:pPr>
      <w:r w:rsidRPr="000F7B52">
        <w:rPr>
          <w:rFonts w:ascii="Times New Roman" w:hAnsi="Times New Roman" w:cs="Times New Roman"/>
          <w:noProof/>
          <w:lang w:eastAsia="ru-RU"/>
        </w:rPr>
        <w:pict>
          <v:shape id="Рисунок 1" o:spid="_x0000_i1027" type="#_x0000_t75" style="width:82.5pt;height:141.75pt;visibility:visible">
            <v:imagedata r:id="rId8" o:title=""/>
          </v:shape>
        </w:pict>
      </w:r>
    </w:p>
    <w:p w:rsidR="0062263B" w:rsidRDefault="0062263B" w:rsidP="00A337CC">
      <w:pPr>
        <w:spacing w:after="0"/>
        <w:ind w:firstLine="851"/>
        <w:jc w:val="center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t xml:space="preserve">Нажатие пружины выставляется </w:t>
      </w:r>
      <w:r w:rsidRPr="003233FD">
        <w:rPr>
          <w:rFonts w:ascii="Times New Roman" w:hAnsi="Times New Roman" w:cs="Times New Roman"/>
          <w:color w:val="000000"/>
          <w:lang w:eastAsia="ru-RU"/>
        </w:rPr>
        <w:t>одинаков</w:t>
      </w:r>
      <w:r>
        <w:rPr>
          <w:rFonts w:ascii="Times New Roman" w:hAnsi="Times New Roman" w:cs="Times New Roman"/>
          <w:color w:val="000000"/>
          <w:lang w:eastAsia="ru-RU"/>
        </w:rPr>
        <w:t>о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для обеих тормозных колодок</w:t>
      </w:r>
      <w:r>
        <w:rPr>
          <w:rFonts w:ascii="Times New Roman" w:hAnsi="Times New Roman" w:cs="Times New Roman"/>
          <w:color w:val="000000"/>
          <w:lang w:eastAsia="ru-RU"/>
        </w:rPr>
        <w:t>.</w:t>
      </w:r>
    </w:p>
    <w:p w:rsidR="0062263B" w:rsidRDefault="0062263B" w:rsidP="00871515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t>Выставленное нажатие пружин зафиксировать контргайкой.</w:t>
      </w:r>
    </w:p>
    <w:p w:rsidR="0062263B" w:rsidRDefault="0062263B" w:rsidP="00871515">
      <w:pPr>
        <w:spacing w:after="0"/>
        <w:ind w:firstLine="851"/>
        <w:rPr>
          <w:rFonts w:ascii="Times New Roman" w:hAnsi="Times New Roman" w:cs="Times New Roman"/>
          <w:b/>
          <w:bCs/>
        </w:rPr>
      </w:pPr>
    </w:p>
    <w:p w:rsidR="0062263B" w:rsidRPr="0084112B" w:rsidRDefault="0062263B" w:rsidP="00A337CC">
      <w:pPr>
        <w:spacing w:after="0"/>
        <w:ind w:firstLine="851"/>
        <w:rPr>
          <w:rFonts w:ascii="Times New Roman" w:hAnsi="Times New Roman" w:cs="Times New Roman"/>
          <w:b/>
          <w:bCs/>
        </w:rPr>
      </w:pPr>
      <w:r w:rsidRPr="0075309F">
        <w:rPr>
          <w:rFonts w:ascii="Times New Roman" w:hAnsi="Times New Roman" w:cs="Times New Roman"/>
          <w:b/>
          <w:bCs/>
        </w:rPr>
        <w:t xml:space="preserve">Замена колодок </w:t>
      </w:r>
      <w:r>
        <w:rPr>
          <w:rFonts w:ascii="Times New Roman" w:hAnsi="Times New Roman" w:cs="Times New Roman"/>
          <w:b/>
          <w:bCs/>
        </w:rPr>
        <w:t>т</w:t>
      </w:r>
      <w:r w:rsidRPr="0075309F">
        <w:rPr>
          <w:rFonts w:ascii="Times New Roman" w:hAnsi="Times New Roman" w:cs="Times New Roman"/>
          <w:b/>
          <w:bCs/>
        </w:rPr>
        <w:t>ормоз</w:t>
      </w:r>
      <w:r>
        <w:rPr>
          <w:rFonts w:ascii="Times New Roman" w:hAnsi="Times New Roman" w:cs="Times New Roman"/>
          <w:b/>
          <w:bCs/>
        </w:rPr>
        <w:t>а</w:t>
      </w:r>
      <w:r w:rsidRPr="0075309F">
        <w:rPr>
          <w:rFonts w:ascii="Times New Roman" w:hAnsi="Times New Roman" w:cs="Times New Roman"/>
          <w:b/>
          <w:bCs/>
        </w:rPr>
        <w:t xml:space="preserve">  редуктора  </w:t>
      </w:r>
      <w:r w:rsidRPr="0075309F">
        <w:rPr>
          <w:rFonts w:ascii="Times New Roman" w:hAnsi="Times New Roman" w:cs="Times New Roman"/>
          <w:b/>
          <w:bCs/>
          <w:lang w:val="en-US"/>
        </w:rPr>
        <w:t>HS</w:t>
      </w:r>
      <w:r>
        <w:rPr>
          <w:rFonts w:ascii="Times New Roman" w:hAnsi="Times New Roman" w:cs="Times New Roman"/>
          <w:b/>
          <w:bCs/>
          <w:lang w:val="en-US"/>
        </w:rPr>
        <w:t>U</w:t>
      </w:r>
      <w:r w:rsidRPr="0075309F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50</w:t>
      </w:r>
      <w:r>
        <w:rPr>
          <w:rFonts w:ascii="Times New Roman" w:hAnsi="Times New Roman" w:cs="Times New Roman"/>
          <w:b/>
          <w:bCs/>
          <w:lang w:val="en-US"/>
        </w:rPr>
        <w:t>G</w:t>
      </w:r>
      <w:r>
        <w:rPr>
          <w:rFonts w:ascii="Times New Roman" w:hAnsi="Times New Roman" w:cs="Times New Roman"/>
          <w:b/>
          <w:bCs/>
        </w:rPr>
        <w:t>.</w:t>
      </w:r>
    </w:p>
    <w:p w:rsidR="0062263B" w:rsidRPr="00437358" w:rsidRDefault="0062263B" w:rsidP="00A337CC">
      <w:pPr>
        <w:spacing w:after="0"/>
        <w:ind w:firstLine="851"/>
      </w:pPr>
      <w:r>
        <w:rPr>
          <w:noProof/>
          <w:lang w:eastAsia="ru-RU"/>
        </w:rPr>
        <w:pict>
          <v:shape id="Рисунок 6" o:spid="_x0000_s1028" type="#_x0000_t75" alt="Рис Тормоз HSU150.png" style="position:absolute;left:0;text-align:left;margin-left:26.2pt;margin-top:18.1pt;width:288.7pt;height:239.65pt;z-index:251660288;visibility:visible">
            <v:imagedata r:id="rId9" o:title=""/>
            <w10:wrap type="square"/>
          </v:shape>
        </w:pict>
      </w:r>
    </w:p>
    <w:p w:rsidR="0062263B" w:rsidRPr="00E4624A" w:rsidRDefault="0062263B" w:rsidP="00645A42">
      <w:pPr>
        <w:jc w:val="center"/>
      </w:pPr>
      <w:r>
        <w:t xml:space="preserve">Рис. 3 </w:t>
      </w:r>
      <w:r w:rsidRPr="00437358">
        <w:t xml:space="preserve">  </w:t>
      </w:r>
      <w:r>
        <w:t>Тормоз  редуктора</w:t>
      </w:r>
      <w:r w:rsidRPr="0085013B">
        <w:t xml:space="preserve"> </w:t>
      </w:r>
      <w:r>
        <w:t xml:space="preserve"> </w:t>
      </w:r>
      <w:r>
        <w:rPr>
          <w:lang w:val="en-US"/>
        </w:rPr>
        <w:t>HSU</w:t>
      </w:r>
      <w:r w:rsidRPr="0085013B">
        <w:t>1</w:t>
      </w:r>
      <w:r w:rsidRPr="00437358">
        <w:t>5</w:t>
      </w:r>
      <w:r w:rsidRPr="0085013B">
        <w:t>0</w:t>
      </w:r>
      <w:r>
        <w:rPr>
          <w:lang w:val="en-US"/>
        </w:rPr>
        <w:t>G</w:t>
      </w:r>
      <w:r w:rsidRPr="0085013B">
        <w:t xml:space="preserve">                      </w:t>
      </w:r>
    </w:p>
    <w:p w:rsidR="0062263B" w:rsidRPr="00437358" w:rsidRDefault="0062263B" w:rsidP="00645A42">
      <w:pPr>
        <w:jc w:val="center"/>
      </w:pPr>
      <w:r w:rsidRPr="0085013B">
        <w:t xml:space="preserve">  </w:t>
      </w:r>
      <w:r>
        <w:t>1 –</w:t>
      </w:r>
      <w:r w:rsidRPr="004A70CE">
        <w:t xml:space="preserve"> </w:t>
      </w:r>
      <w:r>
        <w:t>рычаг;</w:t>
      </w:r>
      <w:r w:rsidRPr="00CD7385">
        <w:t xml:space="preserve"> </w:t>
      </w:r>
      <w:r>
        <w:t xml:space="preserve"> 2 –</w:t>
      </w:r>
      <w:r w:rsidRPr="004A70CE">
        <w:t xml:space="preserve"> </w:t>
      </w:r>
      <w:r>
        <w:t>колодка в сборе;</w:t>
      </w:r>
      <w:r w:rsidRPr="0073086E">
        <w:t xml:space="preserve"> </w:t>
      </w:r>
      <w:r w:rsidRPr="00CD7385">
        <w:t xml:space="preserve"> </w:t>
      </w:r>
      <w:r>
        <w:t>3 –</w:t>
      </w:r>
      <w:r w:rsidRPr="00CD7385">
        <w:t xml:space="preserve"> </w:t>
      </w:r>
      <w:r>
        <w:t xml:space="preserve">пружина силовая; 4 – болт; 5 – шкала; </w:t>
      </w:r>
      <w:r w:rsidRPr="00D87C7C">
        <w:t xml:space="preserve">6 </w:t>
      </w:r>
      <w:r>
        <w:t>–</w:t>
      </w:r>
      <w:r w:rsidRPr="00D87C7C">
        <w:t xml:space="preserve"> </w:t>
      </w:r>
      <w:r>
        <w:t xml:space="preserve">электромагнит; </w:t>
      </w:r>
      <w:r w:rsidRPr="00214A42">
        <w:t>7</w:t>
      </w:r>
      <w:r>
        <w:t xml:space="preserve"> – ось;</w:t>
      </w:r>
      <w:r w:rsidRPr="00D87C7C">
        <w:t xml:space="preserve"> </w:t>
      </w:r>
      <w:r>
        <w:t>10 , 11 –</w:t>
      </w:r>
      <w:r w:rsidRPr="00D87C7C">
        <w:t xml:space="preserve"> </w:t>
      </w:r>
      <w:r>
        <w:t>гайка; 12  – болт ; 13 –</w:t>
      </w:r>
      <w:r w:rsidRPr="00CD7385">
        <w:t xml:space="preserve"> </w:t>
      </w:r>
      <w:r>
        <w:t>гайка; 14 –</w:t>
      </w:r>
      <w:r w:rsidRPr="00CD7385">
        <w:t xml:space="preserve"> </w:t>
      </w:r>
      <w:r>
        <w:t>плунжер; 15 – болт ; 16 – гайка.</w:t>
      </w:r>
    </w:p>
    <w:p w:rsidR="0062263B" w:rsidRPr="00437358" w:rsidRDefault="0062263B" w:rsidP="00645A42">
      <w:pPr>
        <w:jc w:val="center"/>
      </w:pPr>
    </w:p>
    <w:p w:rsidR="0062263B" w:rsidRPr="00437358" w:rsidRDefault="0062263B" w:rsidP="00645A42">
      <w:pPr>
        <w:jc w:val="center"/>
      </w:pPr>
    </w:p>
    <w:p w:rsidR="0062263B" w:rsidRDefault="0062263B" w:rsidP="00A95BD3">
      <w:pPr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2263B" w:rsidRDefault="0062263B" w:rsidP="00A95BD3">
      <w:pPr>
        <w:spacing w:after="0" w:line="240" w:lineRule="auto"/>
        <w:ind w:firstLine="283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2263B" w:rsidRDefault="0062263B" w:rsidP="003233FD">
      <w:pPr>
        <w:spacing w:after="0"/>
        <w:ind w:firstLine="708"/>
        <w:outlineLvl w:val="0"/>
        <w:rPr>
          <w:rFonts w:ascii="Times New Roman" w:hAnsi="Times New Roman" w:cs="Times New Roman"/>
          <w:b/>
          <w:bCs/>
        </w:rPr>
      </w:pPr>
    </w:p>
    <w:p w:rsidR="0062263B" w:rsidRPr="004837B2" w:rsidRDefault="0062263B" w:rsidP="005533FC">
      <w:pPr>
        <w:spacing w:after="0"/>
        <w:ind w:firstLine="851"/>
        <w:outlineLvl w:val="0"/>
        <w:rPr>
          <w:rFonts w:ascii="Times New Roman" w:hAnsi="Times New Roman" w:cs="Times New Roman"/>
          <w:b/>
          <w:bCs/>
          <w:color w:val="FF0000"/>
        </w:rPr>
      </w:pPr>
      <w:r w:rsidRPr="004837B2">
        <w:rPr>
          <w:rFonts w:ascii="Times New Roman" w:hAnsi="Times New Roman" w:cs="Times New Roman"/>
          <w:b/>
          <w:bCs/>
          <w:color w:val="FF0000"/>
        </w:rPr>
        <w:t>Перед заменой колодок зафиксировать кабину лифта и противовес от перемещения.</w:t>
      </w:r>
    </w:p>
    <w:p w:rsidR="0062263B" w:rsidRDefault="0062263B" w:rsidP="005533FC">
      <w:pPr>
        <w:spacing w:after="0"/>
        <w:ind w:firstLine="851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 xml:space="preserve">Замерить длину силовой пружины </w:t>
      </w:r>
      <w:r>
        <w:rPr>
          <w:rFonts w:ascii="Times New Roman" w:hAnsi="Times New Roman" w:cs="Times New Roman"/>
        </w:rPr>
        <w:t>(поз.</w:t>
      </w:r>
      <w:r w:rsidRPr="005533F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).</w:t>
      </w:r>
    </w:p>
    <w:p w:rsidR="0062263B" w:rsidRDefault="0062263B" w:rsidP="005533FC">
      <w:pPr>
        <w:spacing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 должен соответствовать размеру указанный шкале (поз.</w:t>
      </w:r>
      <w:r w:rsidRPr="005533FC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). Размер  6</w:t>
      </w:r>
      <w:r w:rsidRPr="001C5967">
        <w:rPr>
          <w:rFonts w:ascii="Times New Roman" w:hAnsi="Times New Roman" w:cs="Times New Roman"/>
        </w:rPr>
        <w:t xml:space="preserve">4 </w:t>
      </w:r>
      <w:r>
        <w:rPr>
          <w:rFonts w:ascii="Times New Roman" w:hAnsi="Times New Roman" w:cs="Times New Roman"/>
        </w:rPr>
        <w:t>мм.</w:t>
      </w:r>
    </w:p>
    <w:p w:rsidR="0062263B" w:rsidRDefault="0062263B" w:rsidP="00B65B2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снятия тормозной колодки. Ослабить</w:t>
      </w:r>
      <w:r w:rsidRPr="00EA628F">
        <w:rPr>
          <w:rFonts w:ascii="Times New Roman" w:hAnsi="Times New Roman" w:cs="Times New Roman"/>
        </w:rPr>
        <w:t xml:space="preserve"> гайку</w:t>
      </w:r>
      <w:r w:rsidRPr="005E4B13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поз.11)</w:t>
      </w:r>
      <w:r w:rsidRPr="00EA628F">
        <w:rPr>
          <w:rFonts w:ascii="Times New Roman" w:hAnsi="Times New Roman" w:cs="Times New Roman"/>
        </w:rPr>
        <w:t xml:space="preserve"> и выкрутить </w:t>
      </w:r>
      <w:r>
        <w:rPr>
          <w:rFonts w:ascii="Times New Roman" w:hAnsi="Times New Roman" w:cs="Times New Roman"/>
        </w:rPr>
        <w:t>болт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(поз.4) с </w:t>
      </w:r>
      <w:r w:rsidRPr="00EA628F">
        <w:rPr>
          <w:rFonts w:ascii="Times New Roman" w:hAnsi="Times New Roman" w:cs="Times New Roman"/>
        </w:rPr>
        <w:t>пружин</w:t>
      </w:r>
      <w:r>
        <w:rPr>
          <w:rFonts w:ascii="Times New Roman" w:hAnsi="Times New Roman" w:cs="Times New Roman"/>
        </w:rPr>
        <w:t>ой (поз.3)</w:t>
      </w:r>
      <w:r w:rsidRPr="00EA628F">
        <w:rPr>
          <w:rFonts w:ascii="Times New Roman" w:hAnsi="Times New Roman" w:cs="Times New Roman"/>
        </w:rPr>
        <w:t>. Отвести рычаг тормоза (</w:t>
      </w:r>
      <w:r>
        <w:rPr>
          <w:rFonts w:ascii="Times New Roman" w:hAnsi="Times New Roman" w:cs="Times New Roman"/>
        </w:rPr>
        <w:t>поз.1</w:t>
      </w:r>
      <w:r w:rsidRPr="00EA628F">
        <w:rPr>
          <w:rFonts w:ascii="Times New Roman" w:hAnsi="Times New Roman" w:cs="Times New Roman"/>
        </w:rPr>
        <w:t>) от</w:t>
      </w:r>
      <w:r>
        <w:rPr>
          <w:rFonts w:ascii="Times New Roman" w:hAnsi="Times New Roman" w:cs="Times New Roman"/>
        </w:rPr>
        <w:t xml:space="preserve"> барабана</w:t>
      </w:r>
      <w:r w:rsidRPr="00EA628F">
        <w:rPr>
          <w:rFonts w:ascii="Times New Roman" w:hAnsi="Times New Roman" w:cs="Times New Roman"/>
        </w:rPr>
        <w:t xml:space="preserve"> лебедки. </w:t>
      </w:r>
      <w:r>
        <w:rPr>
          <w:rFonts w:ascii="Times New Roman" w:hAnsi="Times New Roman" w:cs="Times New Roman"/>
        </w:rPr>
        <w:t>Снять стопорное кольцо.</w:t>
      </w:r>
      <w:r w:rsidRPr="00391B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Выбив ось и  с</w:t>
      </w:r>
      <w:r w:rsidRPr="00EA628F">
        <w:rPr>
          <w:rFonts w:ascii="Times New Roman" w:hAnsi="Times New Roman" w:cs="Times New Roman"/>
        </w:rPr>
        <w:t>нять тормозную  колодку.</w:t>
      </w:r>
    </w:p>
    <w:p w:rsidR="0062263B" w:rsidRDefault="0062263B" w:rsidP="005533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Заменить</w:t>
      </w:r>
      <w:r w:rsidRPr="00B301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тормозной колодке фрикционный материал толщиной  8 мм.</w:t>
      </w:r>
    </w:p>
    <w:p w:rsidR="0062263B" w:rsidRPr="00EA628F" w:rsidRDefault="0062263B" w:rsidP="005533FC">
      <w:pPr>
        <w:spacing w:after="0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 xml:space="preserve">Смазать </w:t>
      </w:r>
      <w:r>
        <w:rPr>
          <w:rFonts w:ascii="Times New Roman" w:hAnsi="Times New Roman" w:cs="Times New Roman"/>
        </w:rPr>
        <w:t>отверстие под ось (поз.8)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установить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тормозную колодку (поз.2)</w:t>
      </w:r>
    </w:p>
    <w:p w:rsidR="0062263B" w:rsidRDefault="0062263B" w:rsidP="005533FC">
      <w:pPr>
        <w:spacing w:after="0"/>
        <w:ind w:firstLine="851"/>
        <w:rPr>
          <w:rFonts w:ascii="Times New Roman" w:hAnsi="Times New Roman" w:cs="Times New Roman"/>
        </w:rPr>
      </w:pPr>
      <w:r w:rsidRPr="00EA628F">
        <w:rPr>
          <w:rFonts w:ascii="Times New Roman" w:hAnsi="Times New Roman" w:cs="Times New Roman"/>
        </w:rPr>
        <w:t xml:space="preserve">Прижать колодку к </w:t>
      </w:r>
      <w:r>
        <w:rPr>
          <w:rFonts w:ascii="Times New Roman" w:hAnsi="Times New Roman" w:cs="Times New Roman"/>
        </w:rPr>
        <w:t>барабану</w:t>
      </w:r>
      <w:r w:rsidRPr="00EA628F">
        <w:rPr>
          <w:rFonts w:ascii="Times New Roman" w:hAnsi="Times New Roman" w:cs="Times New Roman"/>
        </w:rPr>
        <w:t xml:space="preserve"> лебедки и закрутить </w:t>
      </w:r>
      <w:r>
        <w:rPr>
          <w:rFonts w:ascii="Times New Roman" w:hAnsi="Times New Roman" w:cs="Times New Roman"/>
        </w:rPr>
        <w:t>болт</w:t>
      </w:r>
      <w:r w:rsidRPr="00EA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(поз.4) с </w:t>
      </w:r>
      <w:r w:rsidRPr="00EA628F">
        <w:rPr>
          <w:rFonts w:ascii="Times New Roman" w:hAnsi="Times New Roman" w:cs="Times New Roman"/>
        </w:rPr>
        <w:t>пружин</w:t>
      </w:r>
      <w:r>
        <w:rPr>
          <w:rFonts w:ascii="Times New Roman" w:hAnsi="Times New Roman" w:cs="Times New Roman"/>
        </w:rPr>
        <w:t xml:space="preserve">ой (поз.3) и гайкой (поз.11). </w:t>
      </w:r>
    </w:p>
    <w:p w:rsidR="0062263B" w:rsidRDefault="0062263B" w:rsidP="005533FC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 w:rsidRPr="003233FD">
        <w:rPr>
          <w:rFonts w:ascii="Times New Roman" w:hAnsi="Times New Roman" w:cs="Times New Roman"/>
          <w:color w:val="000000"/>
          <w:lang w:eastAsia="ru-RU"/>
        </w:rPr>
        <w:t>Проверить зазор между тормозной полумуфтой и колодками</w:t>
      </w:r>
      <w:r>
        <w:rPr>
          <w:rFonts w:ascii="Times New Roman" w:hAnsi="Times New Roman" w:cs="Times New Roman"/>
          <w:color w:val="000000"/>
          <w:lang w:eastAsia="ru-RU"/>
        </w:rPr>
        <w:t xml:space="preserve"> щупом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. </w:t>
      </w:r>
      <w:r>
        <w:rPr>
          <w:rFonts w:ascii="Times New Roman" w:hAnsi="Times New Roman" w:cs="Times New Roman"/>
          <w:color w:val="000000"/>
          <w:lang w:eastAsia="ru-RU"/>
        </w:rPr>
        <w:t xml:space="preserve">Пример проверки показан на рис.2.  </w:t>
      </w:r>
    </w:p>
    <w:p w:rsidR="0062263B" w:rsidRDefault="0062263B" w:rsidP="005533FC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 w:rsidRPr="003233FD">
        <w:rPr>
          <w:rFonts w:ascii="Times New Roman" w:hAnsi="Times New Roman" w:cs="Times New Roman"/>
          <w:color w:val="000000"/>
          <w:lang w:eastAsia="ru-RU"/>
        </w:rPr>
        <w:t xml:space="preserve">Зазор между тормозными </w:t>
      </w:r>
      <w:r>
        <w:rPr>
          <w:rFonts w:ascii="Times New Roman" w:hAnsi="Times New Roman" w:cs="Times New Roman"/>
          <w:color w:val="000000"/>
          <w:lang w:eastAsia="ru-RU"/>
        </w:rPr>
        <w:t>колодками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и поверхностью тормозной</w:t>
      </w:r>
      <w:r>
        <w:rPr>
          <w:rFonts w:ascii="Times New Roman" w:hAnsi="Times New Roman" w:cs="Times New Roman"/>
          <w:color w:val="000000"/>
          <w:lang w:eastAsia="ru-RU"/>
        </w:rPr>
        <w:t xml:space="preserve"> полумуфты должен быть равен 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Pr="00037A46">
        <w:rPr>
          <w:rFonts w:ascii="Times New Roman" w:hAnsi="Times New Roman" w:cs="Times New Roman"/>
          <w:sz w:val="20"/>
          <w:szCs w:val="20"/>
        </w:rPr>
        <w:t>0,</w:t>
      </w:r>
      <w:r>
        <w:rPr>
          <w:rFonts w:ascii="Times New Roman" w:hAnsi="Times New Roman" w:cs="Times New Roman"/>
          <w:sz w:val="20"/>
          <w:szCs w:val="20"/>
        </w:rPr>
        <w:t>07</w:t>
      </w:r>
      <w:r w:rsidRPr="00037A46">
        <w:rPr>
          <w:rFonts w:ascii="Times New Roman" w:hAnsi="Times New Roman" w:cs="Times New Roman"/>
          <w:sz w:val="20"/>
          <w:szCs w:val="20"/>
          <w:vertAlign w:val="superscript"/>
        </w:rPr>
        <w:t>+0,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04 </w:t>
      </w:r>
      <w:r w:rsidRPr="00037A46">
        <w:rPr>
          <w:rFonts w:ascii="Times New Roman" w:hAnsi="Times New Roman" w:cs="Times New Roman"/>
          <w:sz w:val="20"/>
          <w:szCs w:val="20"/>
        </w:rPr>
        <w:t xml:space="preserve"> </w:t>
      </w:r>
      <w:r w:rsidRPr="003233FD">
        <w:rPr>
          <w:rFonts w:ascii="Times New Roman" w:hAnsi="Times New Roman" w:cs="Times New Roman"/>
          <w:color w:val="000000"/>
          <w:lang w:eastAsia="ru-RU"/>
        </w:rPr>
        <w:t>мм и быть одинаковым для обеих тормозных колодок, проверку производить при расторможенном тормозе.</w:t>
      </w:r>
      <w:r>
        <w:rPr>
          <w:rFonts w:ascii="Times New Roman" w:hAnsi="Times New Roman" w:cs="Times New Roman"/>
          <w:color w:val="000000"/>
          <w:lang w:eastAsia="ru-RU"/>
        </w:rPr>
        <w:t xml:space="preserve"> Выставление зазора регулируется регулировочным болтом (поз.12), отпустив гайку (поз.13). Зазор выставляется </w:t>
      </w:r>
      <w:r w:rsidRPr="003233FD">
        <w:rPr>
          <w:rFonts w:ascii="Times New Roman" w:hAnsi="Times New Roman" w:cs="Times New Roman"/>
          <w:color w:val="000000"/>
          <w:lang w:eastAsia="ru-RU"/>
        </w:rPr>
        <w:t>одинаков</w:t>
      </w:r>
      <w:r>
        <w:rPr>
          <w:rFonts w:ascii="Times New Roman" w:hAnsi="Times New Roman" w:cs="Times New Roman"/>
          <w:color w:val="000000"/>
          <w:lang w:eastAsia="ru-RU"/>
        </w:rPr>
        <w:t>о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для обеих тормозных колодок</w:t>
      </w:r>
      <w:r>
        <w:rPr>
          <w:rFonts w:ascii="Times New Roman" w:hAnsi="Times New Roman" w:cs="Times New Roman"/>
          <w:color w:val="000000"/>
          <w:lang w:eastAsia="ru-RU"/>
        </w:rPr>
        <w:t>. Завершив выставление затянуть гайку (поз.13).</w:t>
      </w:r>
    </w:p>
    <w:p w:rsidR="0062263B" w:rsidRDefault="0062263B" w:rsidP="00A337CC">
      <w:pPr>
        <w:spacing w:after="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Усилие нажатия колодок выполняется пружиной (поз.3). Тормозное усилие выставляется по размеру  сжатия пружины (поз.3).</w:t>
      </w:r>
      <w:r w:rsidRPr="008715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Размер должен соответствовать размеру указанный на шкале (поз.5). Размер  64 мм. Пример выставления размера  показан на рисунке ниже.</w:t>
      </w:r>
    </w:p>
    <w:p w:rsidR="0062263B" w:rsidRDefault="0062263B" w:rsidP="00A337CC">
      <w:pPr>
        <w:spacing w:after="0"/>
        <w:ind w:firstLine="851"/>
        <w:jc w:val="center"/>
        <w:rPr>
          <w:rFonts w:ascii="Times New Roman" w:hAnsi="Times New Roman" w:cs="Times New Roman"/>
        </w:rPr>
      </w:pPr>
      <w:r w:rsidRPr="000F7B52">
        <w:rPr>
          <w:rFonts w:ascii="Times New Roman" w:hAnsi="Times New Roman" w:cs="Times New Roman"/>
          <w:noProof/>
          <w:lang w:eastAsia="ru-RU"/>
        </w:rPr>
        <w:pict>
          <v:shape id="_x0000_i1028" type="#_x0000_t75" alt="Рис 7.png" style="width:95.25pt;height:108.75pt;visibility:visible">
            <v:imagedata r:id="rId10" o:title=""/>
          </v:shape>
        </w:pict>
      </w:r>
    </w:p>
    <w:p w:rsidR="0062263B" w:rsidRDefault="0062263B" w:rsidP="00A337CC">
      <w:pPr>
        <w:spacing w:after="0"/>
        <w:ind w:firstLine="851"/>
        <w:jc w:val="center"/>
        <w:rPr>
          <w:rFonts w:ascii="Times New Roman" w:hAnsi="Times New Roman" w:cs="Times New Roman"/>
        </w:rPr>
      </w:pPr>
    </w:p>
    <w:p w:rsidR="0062263B" w:rsidRDefault="0062263B" w:rsidP="00E039D5">
      <w:pPr>
        <w:spacing w:after="0"/>
        <w:ind w:firstLine="851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t xml:space="preserve">Нажатие пружины выставляется </w:t>
      </w:r>
      <w:r w:rsidRPr="003233FD">
        <w:rPr>
          <w:rFonts w:ascii="Times New Roman" w:hAnsi="Times New Roman" w:cs="Times New Roman"/>
          <w:color w:val="000000"/>
          <w:lang w:eastAsia="ru-RU"/>
        </w:rPr>
        <w:t>одинаков</w:t>
      </w:r>
      <w:r>
        <w:rPr>
          <w:rFonts w:ascii="Times New Roman" w:hAnsi="Times New Roman" w:cs="Times New Roman"/>
          <w:color w:val="000000"/>
          <w:lang w:eastAsia="ru-RU"/>
        </w:rPr>
        <w:t>о</w:t>
      </w:r>
      <w:r w:rsidRPr="003233FD">
        <w:rPr>
          <w:rFonts w:ascii="Times New Roman" w:hAnsi="Times New Roman" w:cs="Times New Roman"/>
          <w:color w:val="000000"/>
          <w:lang w:eastAsia="ru-RU"/>
        </w:rPr>
        <w:t xml:space="preserve"> для обеих тормозных колодок</w:t>
      </w:r>
      <w:r>
        <w:rPr>
          <w:rFonts w:ascii="Times New Roman" w:hAnsi="Times New Roman" w:cs="Times New Roman"/>
          <w:color w:val="000000"/>
          <w:lang w:eastAsia="ru-RU"/>
        </w:rPr>
        <w:t>.</w:t>
      </w:r>
    </w:p>
    <w:p w:rsidR="0062263B" w:rsidRDefault="0062263B" w:rsidP="00E039D5">
      <w:pPr>
        <w:spacing w:after="0"/>
        <w:ind w:firstLine="85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Болт (поз.13) зафиксировать </w:t>
      </w:r>
      <w:r w:rsidRPr="00EA628F">
        <w:rPr>
          <w:rFonts w:ascii="Times New Roman" w:hAnsi="Times New Roman" w:cs="Times New Roman"/>
        </w:rPr>
        <w:t>гайк</w:t>
      </w:r>
      <w:r>
        <w:rPr>
          <w:rFonts w:ascii="Times New Roman" w:hAnsi="Times New Roman" w:cs="Times New Roman"/>
        </w:rPr>
        <w:t>ой (поз.11).</w:t>
      </w:r>
      <w:r w:rsidRPr="00EA628F">
        <w:rPr>
          <w:rFonts w:ascii="Times New Roman" w:hAnsi="Times New Roman" w:cs="Times New Roman"/>
          <w:b/>
          <w:bCs/>
        </w:rPr>
        <w:t xml:space="preserve">       </w:t>
      </w:r>
    </w:p>
    <w:p w:rsidR="0062263B" w:rsidRPr="00037A46" w:rsidRDefault="0062263B" w:rsidP="00E039D5">
      <w:pPr>
        <w:spacing w:after="0"/>
        <w:ind w:firstLine="851"/>
        <w:rPr>
          <w:rFonts w:ascii="Times New Roman" w:hAnsi="Times New Roman" w:cs="Times New Roman"/>
          <w:sz w:val="20"/>
          <w:szCs w:val="20"/>
        </w:rPr>
      </w:pPr>
      <w:r w:rsidRPr="00EA628F">
        <w:rPr>
          <w:rFonts w:ascii="Times New Roman" w:hAnsi="Times New Roman" w:cs="Times New Roman"/>
          <w:b/>
          <w:bCs/>
        </w:rPr>
        <w:t xml:space="preserve">     </w:t>
      </w:r>
    </w:p>
    <w:p w:rsidR="0062263B" w:rsidRDefault="0062263B" w:rsidP="00E039D5">
      <w:pPr>
        <w:pStyle w:val="ListParagraph"/>
        <w:ind w:left="358" w:firstLine="351"/>
        <w:jc w:val="left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Проверка </w:t>
      </w:r>
      <w:r w:rsidRPr="00242EFC">
        <w:rPr>
          <w:rFonts w:ascii="Times New Roman" w:hAnsi="Times New Roman" w:cs="Times New Roman"/>
          <w:b/>
          <w:bCs/>
          <w:sz w:val="20"/>
          <w:szCs w:val="20"/>
        </w:rPr>
        <w:t xml:space="preserve"> тормоза </w:t>
      </w:r>
      <w:r>
        <w:rPr>
          <w:rFonts w:ascii="Times New Roman" w:hAnsi="Times New Roman" w:cs="Times New Roman"/>
          <w:b/>
          <w:bCs/>
          <w:sz w:val="20"/>
          <w:szCs w:val="20"/>
        </w:rPr>
        <w:t>лебёдки.</w:t>
      </w:r>
    </w:p>
    <w:p w:rsidR="0062263B" w:rsidRDefault="0062263B" w:rsidP="00E039D5">
      <w:pPr>
        <w:pStyle w:val="ListParagraph"/>
        <w:ind w:left="358" w:firstLine="351"/>
        <w:jc w:val="left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2263B" w:rsidRDefault="0062263B" w:rsidP="00E039D5">
      <w:pPr>
        <w:pStyle w:val="ListParagraph"/>
        <w:ind w:left="358" w:firstLine="351"/>
        <w:jc w:val="left"/>
        <w:outlineLvl w:val="0"/>
        <w:rPr>
          <w:rFonts w:ascii="Arial" w:hAnsi="Arial" w:cs="Arial"/>
          <w:color w:val="000000"/>
          <w:sz w:val="20"/>
          <w:szCs w:val="20"/>
          <w:lang w:eastAsia="ru-RU"/>
        </w:rPr>
      </w:pPr>
      <w:r w:rsidRPr="00A177B5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В кабине лифта размещают груз, масса которого на 25% превышает номинальную грузоподъемность лифта. Кабину опускают вниз на номинальной скорости. После достижения кабиной номинальной скорости осуществляют отключение привода, сопровождающееся наложением тормоза</w:t>
      </w:r>
      <w:r w:rsidRPr="00A177B5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62263B" w:rsidRDefault="0062263B" w:rsidP="00E039D5">
      <w:pPr>
        <w:pStyle w:val="ListParagraph"/>
        <w:ind w:left="358" w:firstLine="351"/>
        <w:jc w:val="left"/>
        <w:outlineLvl w:val="0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A177B5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Лифт считают выдержавшим испытания, если тормозная система остановила привод.</w:t>
      </w:r>
    </w:p>
    <w:p w:rsidR="0062263B" w:rsidRDefault="0062263B" w:rsidP="00E039D5">
      <w:pPr>
        <w:pStyle w:val="ListParagraph"/>
        <w:ind w:left="358" w:firstLine="351"/>
        <w:jc w:val="left"/>
        <w:outlineLvl w:val="0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</w:p>
    <w:p w:rsidR="0062263B" w:rsidRDefault="0062263B" w:rsidP="00E039D5">
      <w:pPr>
        <w:pStyle w:val="ListParagraph"/>
        <w:ind w:left="358" w:firstLine="351"/>
        <w:jc w:val="left"/>
        <w:outlineLvl w:val="0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(</w:t>
      </w:r>
      <w:r w:rsidRPr="00A177B5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ГОСТ 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Р.</w:t>
      </w:r>
      <w:r w:rsidRPr="00A177B5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 53781-2010</w:t>
      </w:r>
      <w:r w:rsidRPr="00117BBC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приложение </w:t>
      </w:r>
      <w:r w:rsidRPr="00A177B5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Б.13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Метод проверки тормозной системы.</w:t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)</w:t>
      </w:r>
    </w:p>
    <w:p w:rsidR="0062263B" w:rsidRPr="00A177B5" w:rsidRDefault="0062263B" w:rsidP="00E039D5">
      <w:pPr>
        <w:pStyle w:val="ListParagraph"/>
        <w:ind w:left="358" w:firstLine="351"/>
        <w:jc w:val="left"/>
        <w:outlineLvl w:val="0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</w:p>
    <w:p w:rsidR="0062263B" w:rsidRDefault="0062263B" w:rsidP="00BD4AD3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2263B" w:rsidRDefault="0062263B" w:rsidP="003233FD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2263B" w:rsidRPr="009B6321" w:rsidRDefault="0062263B" w:rsidP="003233FD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2263B" w:rsidRDefault="0062263B" w:rsidP="003233F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2263B" w:rsidRDefault="0062263B" w:rsidP="003233F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2263B" w:rsidRDefault="0062263B" w:rsidP="00047578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62263B" w:rsidRDefault="0062263B" w:rsidP="00CF069A">
      <w:pPr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sectPr w:rsidR="0062263B" w:rsidSect="00225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069A"/>
    <w:rsid w:val="0000171D"/>
    <w:rsid w:val="00004517"/>
    <w:rsid w:val="00010FEA"/>
    <w:rsid w:val="000123B3"/>
    <w:rsid w:val="00036703"/>
    <w:rsid w:val="00037A46"/>
    <w:rsid w:val="00042CE2"/>
    <w:rsid w:val="00044C60"/>
    <w:rsid w:val="00044E09"/>
    <w:rsid w:val="00047578"/>
    <w:rsid w:val="0005706D"/>
    <w:rsid w:val="00061B06"/>
    <w:rsid w:val="000744A4"/>
    <w:rsid w:val="00083C76"/>
    <w:rsid w:val="000B27E6"/>
    <w:rsid w:val="000C3E1C"/>
    <w:rsid w:val="000D3CB9"/>
    <w:rsid w:val="000E2CFF"/>
    <w:rsid w:val="000F02A0"/>
    <w:rsid w:val="000F2E13"/>
    <w:rsid w:val="000F5EB7"/>
    <w:rsid w:val="000F7B52"/>
    <w:rsid w:val="00100CD6"/>
    <w:rsid w:val="0010672A"/>
    <w:rsid w:val="00110906"/>
    <w:rsid w:val="00116B6D"/>
    <w:rsid w:val="0011754B"/>
    <w:rsid w:val="00117BBC"/>
    <w:rsid w:val="00127F41"/>
    <w:rsid w:val="001355BA"/>
    <w:rsid w:val="00137F7D"/>
    <w:rsid w:val="00143306"/>
    <w:rsid w:val="0015518B"/>
    <w:rsid w:val="00155569"/>
    <w:rsid w:val="001568DD"/>
    <w:rsid w:val="0016235D"/>
    <w:rsid w:val="001635EB"/>
    <w:rsid w:val="00166393"/>
    <w:rsid w:val="00167E45"/>
    <w:rsid w:val="001849FC"/>
    <w:rsid w:val="001854D4"/>
    <w:rsid w:val="00190D53"/>
    <w:rsid w:val="0019167A"/>
    <w:rsid w:val="00194A00"/>
    <w:rsid w:val="001A37CD"/>
    <w:rsid w:val="001A71C4"/>
    <w:rsid w:val="001B3D07"/>
    <w:rsid w:val="001C097E"/>
    <w:rsid w:val="001C3829"/>
    <w:rsid w:val="001C5967"/>
    <w:rsid w:val="001C6666"/>
    <w:rsid w:val="001E70EF"/>
    <w:rsid w:val="00200E48"/>
    <w:rsid w:val="00204A00"/>
    <w:rsid w:val="002134F5"/>
    <w:rsid w:val="00214A42"/>
    <w:rsid w:val="00224C38"/>
    <w:rsid w:val="00225774"/>
    <w:rsid w:val="00225EFC"/>
    <w:rsid w:val="00233C53"/>
    <w:rsid w:val="00236AE2"/>
    <w:rsid w:val="002372E8"/>
    <w:rsid w:val="00237748"/>
    <w:rsid w:val="00242EFC"/>
    <w:rsid w:val="00247C37"/>
    <w:rsid w:val="00283D15"/>
    <w:rsid w:val="00286E4E"/>
    <w:rsid w:val="002B17C6"/>
    <w:rsid w:val="002B3561"/>
    <w:rsid w:val="002B63C5"/>
    <w:rsid w:val="002C6E35"/>
    <w:rsid w:val="002C7DE9"/>
    <w:rsid w:val="002D2A77"/>
    <w:rsid w:val="002D5247"/>
    <w:rsid w:val="002E1637"/>
    <w:rsid w:val="002E5F8A"/>
    <w:rsid w:val="002E5FB6"/>
    <w:rsid w:val="002E6290"/>
    <w:rsid w:val="00305FAF"/>
    <w:rsid w:val="00306D46"/>
    <w:rsid w:val="00322A74"/>
    <w:rsid w:val="003233FD"/>
    <w:rsid w:val="00326489"/>
    <w:rsid w:val="00331489"/>
    <w:rsid w:val="003319BD"/>
    <w:rsid w:val="003465DD"/>
    <w:rsid w:val="003472D2"/>
    <w:rsid w:val="00351466"/>
    <w:rsid w:val="003625A5"/>
    <w:rsid w:val="003657E1"/>
    <w:rsid w:val="00372040"/>
    <w:rsid w:val="003733F2"/>
    <w:rsid w:val="00384C74"/>
    <w:rsid w:val="003910A0"/>
    <w:rsid w:val="00391B84"/>
    <w:rsid w:val="00393755"/>
    <w:rsid w:val="003A0A3C"/>
    <w:rsid w:val="003A2732"/>
    <w:rsid w:val="003B5FED"/>
    <w:rsid w:val="003C079A"/>
    <w:rsid w:val="003C0DD0"/>
    <w:rsid w:val="003C2E40"/>
    <w:rsid w:val="003D5D6B"/>
    <w:rsid w:val="003E200B"/>
    <w:rsid w:val="003E58DE"/>
    <w:rsid w:val="003F3CFE"/>
    <w:rsid w:val="004208DD"/>
    <w:rsid w:val="004270E6"/>
    <w:rsid w:val="00437358"/>
    <w:rsid w:val="0043744A"/>
    <w:rsid w:val="004466F0"/>
    <w:rsid w:val="00451683"/>
    <w:rsid w:val="0045407D"/>
    <w:rsid w:val="0045490E"/>
    <w:rsid w:val="004564B6"/>
    <w:rsid w:val="00456ECA"/>
    <w:rsid w:val="004627C3"/>
    <w:rsid w:val="00464830"/>
    <w:rsid w:val="004657D6"/>
    <w:rsid w:val="00467071"/>
    <w:rsid w:val="004775A1"/>
    <w:rsid w:val="00481143"/>
    <w:rsid w:val="00481549"/>
    <w:rsid w:val="004834E6"/>
    <w:rsid w:val="004837B2"/>
    <w:rsid w:val="0049313D"/>
    <w:rsid w:val="00494519"/>
    <w:rsid w:val="00494D53"/>
    <w:rsid w:val="004952E2"/>
    <w:rsid w:val="004A70CE"/>
    <w:rsid w:val="004A78B4"/>
    <w:rsid w:val="004B2703"/>
    <w:rsid w:val="004B41C9"/>
    <w:rsid w:val="004B6F05"/>
    <w:rsid w:val="004E193A"/>
    <w:rsid w:val="004E45F0"/>
    <w:rsid w:val="004E5AC6"/>
    <w:rsid w:val="004F191F"/>
    <w:rsid w:val="004F3AED"/>
    <w:rsid w:val="004F74AC"/>
    <w:rsid w:val="00507902"/>
    <w:rsid w:val="00514694"/>
    <w:rsid w:val="00515B1C"/>
    <w:rsid w:val="00540EE1"/>
    <w:rsid w:val="00543625"/>
    <w:rsid w:val="00545FA2"/>
    <w:rsid w:val="00552879"/>
    <w:rsid w:val="005533FC"/>
    <w:rsid w:val="00570E27"/>
    <w:rsid w:val="00577B99"/>
    <w:rsid w:val="00583675"/>
    <w:rsid w:val="0059133D"/>
    <w:rsid w:val="00592936"/>
    <w:rsid w:val="005A042C"/>
    <w:rsid w:val="005A0819"/>
    <w:rsid w:val="005A4C23"/>
    <w:rsid w:val="005A7364"/>
    <w:rsid w:val="005B0B32"/>
    <w:rsid w:val="005B5620"/>
    <w:rsid w:val="005C7A9B"/>
    <w:rsid w:val="005D1C7F"/>
    <w:rsid w:val="005E4B13"/>
    <w:rsid w:val="005F011E"/>
    <w:rsid w:val="005F744F"/>
    <w:rsid w:val="00604800"/>
    <w:rsid w:val="00606A20"/>
    <w:rsid w:val="00616A10"/>
    <w:rsid w:val="00622295"/>
    <w:rsid w:val="0062263B"/>
    <w:rsid w:val="00623CE3"/>
    <w:rsid w:val="00626C96"/>
    <w:rsid w:val="00633394"/>
    <w:rsid w:val="00645A42"/>
    <w:rsid w:val="00654197"/>
    <w:rsid w:val="00681794"/>
    <w:rsid w:val="00683CF6"/>
    <w:rsid w:val="006843DE"/>
    <w:rsid w:val="00684722"/>
    <w:rsid w:val="006A5AD1"/>
    <w:rsid w:val="006B724B"/>
    <w:rsid w:val="006C0584"/>
    <w:rsid w:val="006D70B9"/>
    <w:rsid w:val="006E0322"/>
    <w:rsid w:val="006E0E8B"/>
    <w:rsid w:val="006E5641"/>
    <w:rsid w:val="00710590"/>
    <w:rsid w:val="0072414D"/>
    <w:rsid w:val="0073086E"/>
    <w:rsid w:val="00734CF7"/>
    <w:rsid w:val="00736BB6"/>
    <w:rsid w:val="007528AC"/>
    <w:rsid w:val="0075309F"/>
    <w:rsid w:val="00754E76"/>
    <w:rsid w:val="00774983"/>
    <w:rsid w:val="00787F73"/>
    <w:rsid w:val="007919A5"/>
    <w:rsid w:val="007974BD"/>
    <w:rsid w:val="007A5143"/>
    <w:rsid w:val="007A7546"/>
    <w:rsid w:val="007B0E14"/>
    <w:rsid w:val="007C2850"/>
    <w:rsid w:val="007E7733"/>
    <w:rsid w:val="007F2B20"/>
    <w:rsid w:val="00836599"/>
    <w:rsid w:val="0084112B"/>
    <w:rsid w:val="0085013B"/>
    <w:rsid w:val="008510E1"/>
    <w:rsid w:val="0086724F"/>
    <w:rsid w:val="0086728F"/>
    <w:rsid w:val="00870E0A"/>
    <w:rsid w:val="00871515"/>
    <w:rsid w:val="008774A7"/>
    <w:rsid w:val="008917CB"/>
    <w:rsid w:val="00893B72"/>
    <w:rsid w:val="008A4DAB"/>
    <w:rsid w:val="008D3034"/>
    <w:rsid w:val="008E41A4"/>
    <w:rsid w:val="008E476E"/>
    <w:rsid w:val="008E5DB1"/>
    <w:rsid w:val="008E75B1"/>
    <w:rsid w:val="00902291"/>
    <w:rsid w:val="00916A01"/>
    <w:rsid w:val="00934663"/>
    <w:rsid w:val="00935930"/>
    <w:rsid w:val="00935C1A"/>
    <w:rsid w:val="00936070"/>
    <w:rsid w:val="009424B3"/>
    <w:rsid w:val="009458B5"/>
    <w:rsid w:val="00972DB7"/>
    <w:rsid w:val="00973466"/>
    <w:rsid w:val="00994F96"/>
    <w:rsid w:val="009A0E9D"/>
    <w:rsid w:val="009A7922"/>
    <w:rsid w:val="009B1779"/>
    <w:rsid w:val="009B1A20"/>
    <w:rsid w:val="009B296D"/>
    <w:rsid w:val="009B6321"/>
    <w:rsid w:val="009C1E10"/>
    <w:rsid w:val="009C6575"/>
    <w:rsid w:val="009D47A0"/>
    <w:rsid w:val="009E432E"/>
    <w:rsid w:val="009F1337"/>
    <w:rsid w:val="00A038D2"/>
    <w:rsid w:val="00A11633"/>
    <w:rsid w:val="00A177B5"/>
    <w:rsid w:val="00A20F77"/>
    <w:rsid w:val="00A337CC"/>
    <w:rsid w:val="00A427E1"/>
    <w:rsid w:val="00A45B57"/>
    <w:rsid w:val="00A52F4A"/>
    <w:rsid w:val="00A52F9A"/>
    <w:rsid w:val="00A747F5"/>
    <w:rsid w:val="00A8008D"/>
    <w:rsid w:val="00A8177E"/>
    <w:rsid w:val="00A8181C"/>
    <w:rsid w:val="00A8440B"/>
    <w:rsid w:val="00A90DBC"/>
    <w:rsid w:val="00A9268D"/>
    <w:rsid w:val="00A95BD3"/>
    <w:rsid w:val="00AA0F0E"/>
    <w:rsid w:val="00AA228A"/>
    <w:rsid w:val="00AB440D"/>
    <w:rsid w:val="00AD7820"/>
    <w:rsid w:val="00AE2187"/>
    <w:rsid w:val="00AE4E56"/>
    <w:rsid w:val="00AF7D05"/>
    <w:rsid w:val="00B0563B"/>
    <w:rsid w:val="00B069CE"/>
    <w:rsid w:val="00B1333B"/>
    <w:rsid w:val="00B134BF"/>
    <w:rsid w:val="00B17D95"/>
    <w:rsid w:val="00B17F9E"/>
    <w:rsid w:val="00B26949"/>
    <w:rsid w:val="00B3016B"/>
    <w:rsid w:val="00B31A81"/>
    <w:rsid w:val="00B321F0"/>
    <w:rsid w:val="00B40FE3"/>
    <w:rsid w:val="00B472F2"/>
    <w:rsid w:val="00B560AB"/>
    <w:rsid w:val="00B61E1E"/>
    <w:rsid w:val="00B65B2B"/>
    <w:rsid w:val="00B73132"/>
    <w:rsid w:val="00B741F3"/>
    <w:rsid w:val="00B93F7D"/>
    <w:rsid w:val="00BA4D9E"/>
    <w:rsid w:val="00BC66CC"/>
    <w:rsid w:val="00BD070D"/>
    <w:rsid w:val="00BD4AD3"/>
    <w:rsid w:val="00BE53BC"/>
    <w:rsid w:val="00BF383B"/>
    <w:rsid w:val="00BF5B97"/>
    <w:rsid w:val="00BF689E"/>
    <w:rsid w:val="00C075E5"/>
    <w:rsid w:val="00C25370"/>
    <w:rsid w:val="00C27CE8"/>
    <w:rsid w:val="00C27FBB"/>
    <w:rsid w:val="00C53E75"/>
    <w:rsid w:val="00C63D22"/>
    <w:rsid w:val="00C65446"/>
    <w:rsid w:val="00C6678C"/>
    <w:rsid w:val="00C80576"/>
    <w:rsid w:val="00C930AE"/>
    <w:rsid w:val="00CA795F"/>
    <w:rsid w:val="00CC2FE6"/>
    <w:rsid w:val="00CD022C"/>
    <w:rsid w:val="00CD0DDA"/>
    <w:rsid w:val="00CD7385"/>
    <w:rsid w:val="00CE2180"/>
    <w:rsid w:val="00CF069A"/>
    <w:rsid w:val="00D14812"/>
    <w:rsid w:val="00D20B3E"/>
    <w:rsid w:val="00D27C17"/>
    <w:rsid w:val="00D31269"/>
    <w:rsid w:val="00D33D04"/>
    <w:rsid w:val="00D432E5"/>
    <w:rsid w:val="00D4711D"/>
    <w:rsid w:val="00D629EF"/>
    <w:rsid w:val="00D62DC5"/>
    <w:rsid w:val="00D65F9D"/>
    <w:rsid w:val="00D819EE"/>
    <w:rsid w:val="00D87C7C"/>
    <w:rsid w:val="00D919B4"/>
    <w:rsid w:val="00DC5A4F"/>
    <w:rsid w:val="00DC5BC2"/>
    <w:rsid w:val="00DD5E78"/>
    <w:rsid w:val="00DE797A"/>
    <w:rsid w:val="00E002A1"/>
    <w:rsid w:val="00E0369D"/>
    <w:rsid w:val="00E039D5"/>
    <w:rsid w:val="00E07567"/>
    <w:rsid w:val="00E13F5A"/>
    <w:rsid w:val="00E1728D"/>
    <w:rsid w:val="00E3582B"/>
    <w:rsid w:val="00E35E42"/>
    <w:rsid w:val="00E37B22"/>
    <w:rsid w:val="00E4624A"/>
    <w:rsid w:val="00E46FAD"/>
    <w:rsid w:val="00E50A0F"/>
    <w:rsid w:val="00E539CE"/>
    <w:rsid w:val="00E55D2B"/>
    <w:rsid w:val="00E643D7"/>
    <w:rsid w:val="00E719F1"/>
    <w:rsid w:val="00E7465B"/>
    <w:rsid w:val="00E770C3"/>
    <w:rsid w:val="00E86D07"/>
    <w:rsid w:val="00EA117F"/>
    <w:rsid w:val="00EA5106"/>
    <w:rsid w:val="00EA532B"/>
    <w:rsid w:val="00EA628F"/>
    <w:rsid w:val="00EB647E"/>
    <w:rsid w:val="00ED7B66"/>
    <w:rsid w:val="00EE371B"/>
    <w:rsid w:val="00EE7413"/>
    <w:rsid w:val="00F10CE2"/>
    <w:rsid w:val="00F216E8"/>
    <w:rsid w:val="00F30572"/>
    <w:rsid w:val="00F31A1A"/>
    <w:rsid w:val="00F4352A"/>
    <w:rsid w:val="00F53E55"/>
    <w:rsid w:val="00F621BD"/>
    <w:rsid w:val="00F709A6"/>
    <w:rsid w:val="00F70C9E"/>
    <w:rsid w:val="00F73EC5"/>
    <w:rsid w:val="00F74A29"/>
    <w:rsid w:val="00F802C8"/>
    <w:rsid w:val="00F82853"/>
    <w:rsid w:val="00F8453C"/>
    <w:rsid w:val="00F91A33"/>
    <w:rsid w:val="00F922B8"/>
    <w:rsid w:val="00F97ACA"/>
    <w:rsid w:val="00F97D9B"/>
    <w:rsid w:val="00FA047B"/>
    <w:rsid w:val="00FB1E60"/>
    <w:rsid w:val="00FC3471"/>
    <w:rsid w:val="00FF3309"/>
    <w:rsid w:val="00FF3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69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F0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069A"/>
    <w:rPr>
      <w:rFonts w:ascii="Tahoma" w:hAnsi="Tahoma" w:cs="Tahoma"/>
      <w:sz w:val="16"/>
      <w:szCs w:val="16"/>
    </w:rPr>
  </w:style>
  <w:style w:type="paragraph" w:customStyle="1" w:styleId="a">
    <w:name w:val="Знак Знак Знак Знак"/>
    <w:basedOn w:val="Normal"/>
    <w:uiPriority w:val="99"/>
    <w:rsid w:val="00B741F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ListParagraph">
    <w:name w:val="List Paragraph"/>
    <w:basedOn w:val="Normal"/>
    <w:uiPriority w:val="99"/>
    <w:qFormat/>
    <w:rsid w:val="00E0369D"/>
    <w:pPr>
      <w:ind w:left="720" w:right="284"/>
      <w:jc w:val="center"/>
    </w:pPr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3A27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5</Pages>
  <Words>1087</Words>
  <Characters>6197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teh_gii</dc:creator>
  <cp:keywords/>
  <dc:description/>
  <cp:lastModifiedBy>ss_01</cp:lastModifiedBy>
  <cp:revision>3</cp:revision>
  <dcterms:created xsi:type="dcterms:W3CDTF">2015-04-29T06:21:00Z</dcterms:created>
  <dcterms:modified xsi:type="dcterms:W3CDTF">2015-11-03T05:16:00Z</dcterms:modified>
</cp:coreProperties>
</file>